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6176F" w14:textId="5EB209D1" w:rsidR="00495524" w:rsidRDefault="00495524">
      <w:pPr>
        <w:rPr>
          <w:noProof/>
        </w:rPr>
      </w:pPr>
    </w:p>
    <w:p w14:paraId="3132F08B" w14:textId="6EFF5ED3" w:rsidR="00853F60" w:rsidRPr="00160188" w:rsidRDefault="00853F60" w:rsidP="00853F60">
      <w:pPr>
        <w:rPr>
          <w:noProof/>
        </w:rPr>
      </w:pPr>
    </w:p>
    <w:p w14:paraId="0CDF87B1" w14:textId="26923136" w:rsidR="00747788" w:rsidRDefault="00747788">
      <w:pPr>
        <w:rPr>
          <w:noProof/>
        </w:rPr>
      </w:pPr>
    </w:p>
    <w:p w14:paraId="7665435A" w14:textId="77777777" w:rsidR="00747788" w:rsidRDefault="00747788">
      <w:pPr>
        <w:rPr>
          <w:noProof/>
        </w:rPr>
      </w:pPr>
    </w:p>
    <w:p w14:paraId="0940F782" w14:textId="3209FF21" w:rsidR="00747788" w:rsidRPr="00915920" w:rsidRDefault="00052488" w:rsidP="00CC0557">
      <w:pPr>
        <w:jc w:val="center"/>
        <w:rPr>
          <w:rFonts w:ascii="Source Sans Pro" w:hAnsi="Source Sans Pro"/>
          <w:b/>
          <w:bCs/>
          <w:noProof/>
          <w:sz w:val="32"/>
          <w:szCs w:val="32"/>
        </w:rPr>
      </w:pPr>
      <w:r w:rsidRPr="00915920">
        <w:rPr>
          <w:rFonts w:ascii="Source Sans Pro" w:hAnsi="Source Sans Pro"/>
          <w:b/>
          <w:bCs/>
          <w:noProof/>
          <w:sz w:val="32"/>
          <w:szCs w:val="32"/>
        </w:rPr>
        <w:t>Welcome to the Kent Ambassadors</w:t>
      </w:r>
      <w:r w:rsidR="00915920" w:rsidRPr="00915920">
        <w:rPr>
          <w:rFonts w:ascii="Source Sans Pro" w:hAnsi="Source Sans Pro"/>
          <w:b/>
          <w:bCs/>
          <w:noProof/>
          <w:sz w:val="32"/>
          <w:szCs w:val="32"/>
        </w:rPr>
        <w:t xml:space="preserve"> in the National Year of Reading</w:t>
      </w:r>
    </w:p>
    <w:p w14:paraId="1C48F712" w14:textId="057D1E07" w:rsidR="00915920" w:rsidRPr="00915920" w:rsidRDefault="00915920">
      <w:pPr>
        <w:rPr>
          <w:rFonts w:ascii="Source Sans Pro" w:hAnsi="Source Sans Pro"/>
          <w:noProof/>
          <w:sz w:val="32"/>
          <w:szCs w:val="32"/>
        </w:rPr>
      </w:pPr>
    </w:p>
    <w:p w14:paraId="0D2CEF1A" w14:textId="6FB308C2" w:rsidR="00052488" w:rsidRDefault="00052488" w:rsidP="00915920">
      <w:pPr>
        <w:jc w:val="right"/>
        <w:rPr>
          <w:rFonts w:ascii="Source Sans Pro" w:hAnsi="Source Sans Pro"/>
          <w:noProof/>
          <w:sz w:val="32"/>
          <w:szCs w:val="32"/>
        </w:rPr>
      </w:pPr>
      <w:r w:rsidRPr="00915920">
        <w:rPr>
          <w:rFonts w:ascii="Source Sans Pro" w:hAnsi="Source Sans Pro"/>
          <w:noProof/>
          <w:sz w:val="32"/>
          <w:szCs w:val="32"/>
        </w:rPr>
        <w:t>Kent History &amp; Library Centre</w:t>
      </w:r>
    </w:p>
    <w:p w14:paraId="42E74E7F" w14:textId="286C8B31" w:rsidR="0019015E" w:rsidRPr="00915920" w:rsidRDefault="0019015E" w:rsidP="0019015E">
      <w:pPr>
        <w:jc w:val="right"/>
        <w:rPr>
          <w:rFonts w:ascii="Source Sans Pro" w:hAnsi="Source Sans Pro"/>
          <w:noProof/>
          <w:sz w:val="32"/>
          <w:szCs w:val="32"/>
        </w:rPr>
      </w:pPr>
      <w:r w:rsidRPr="0019015E">
        <w:rPr>
          <w:rFonts w:ascii="Source Sans Pro" w:hAnsi="Source Sans Pro"/>
          <w:noProof/>
          <w:sz w:val="32"/>
          <w:szCs w:val="32"/>
        </w:rPr>
        <w:t>James Whatman Way, Maidstone ME14 1LQ</w:t>
      </w:r>
    </w:p>
    <w:p w14:paraId="1C63F40B" w14:textId="098E427B" w:rsidR="00595E81" w:rsidRPr="000762A7" w:rsidRDefault="00052488" w:rsidP="000762A7">
      <w:pPr>
        <w:jc w:val="right"/>
        <w:rPr>
          <w:rFonts w:ascii="Source Sans Pro" w:hAnsi="Source Sans Pro"/>
          <w:noProof/>
          <w:sz w:val="32"/>
          <w:szCs w:val="32"/>
        </w:rPr>
      </w:pPr>
      <w:r w:rsidRPr="00915920">
        <w:rPr>
          <w:rFonts w:ascii="Source Sans Pro" w:hAnsi="Source Sans Pro"/>
          <w:noProof/>
          <w:sz w:val="32"/>
          <w:szCs w:val="32"/>
        </w:rPr>
        <w:t>8 October 2026</w:t>
      </w:r>
    </w:p>
    <w:p w14:paraId="41961E37" w14:textId="77777777" w:rsidR="00595E81" w:rsidRDefault="00595E81">
      <w:pPr>
        <w:rPr>
          <w:noProof/>
        </w:rPr>
      </w:pPr>
    </w:p>
    <w:p w14:paraId="3712041D" w14:textId="2BAB23C0" w:rsidR="00595E81" w:rsidRDefault="00595E81">
      <w:pPr>
        <w:rPr>
          <w:noProof/>
        </w:rPr>
      </w:pPr>
    </w:p>
    <w:p w14:paraId="650179F5" w14:textId="77777777" w:rsidR="00203CC2" w:rsidRDefault="00203CC2">
      <w:pPr>
        <w:rPr>
          <w:noProof/>
        </w:rPr>
      </w:pPr>
    </w:p>
    <w:tbl>
      <w:tblPr>
        <w:tblStyle w:val="TableGridLight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0"/>
        <w:gridCol w:w="3760"/>
        <w:gridCol w:w="2551"/>
        <w:gridCol w:w="2410"/>
      </w:tblGrid>
      <w:tr w:rsidR="00AA48E7" w:rsidRPr="00CB41BF" w14:paraId="31AAC371" w14:textId="77777777" w:rsidTr="00AA48E7">
        <w:trPr>
          <w:trHeight w:val="330"/>
        </w:trPr>
        <w:tc>
          <w:tcPr>
            <w:tcW w:w="1310" w:type="dxa"/>
          </w:tcPr>
          <w:p w14:paraId="6683D082" w14:textId="77777777" w:rsidR="00AA48E7" w:rsidRPr="00CB41BF" w:rsidRDefault="00AA48E7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</w:p>
        </w:tc>
        <w:tc>
          <w:tcPr>
            <w:tcW w:w="3760" w:type="dxa"/>
          </w:tcPr>
          <w:p w14:paraId="48ED8820" w14:textId="77777777" w:rsidR="00AA48E7" w:rsidRPr="00F96E75" w:rsidRDefault="00AA48E7" w:rsidP="00AA48E7">
            <w:pPr>
              <w:rPr>
                <w:rFonts w:ascii="Source Sans Pro" w:hAnsi="Source Sans Pro"/>
                <w:b/>
                <w:bCs/>
                <w:noProof/>
                <w:sz w:val="28"/>
                <w:szCs w:val="28"/>
                <w:lang w:val="en-GB"/>
              </w:rPr>
            </w:pPr>
            <w:r w:rsidRPr="00F96E75">
              <w:rPr>
                <w:rFonts w:ascii="Source Sans Pro" w:hAnsi="Source Sans Pro"/>
                <w:b/>
                <w:bCs/>
                <w:noProof/>
                <w:sz w:val="28"/>
                <w:szCs w:val="28"/>
                <w:lang w:val="en-GB"/>
              </w:rPr>
              <w:t>PRESENTATION</w:t>
            </w:r>
          </w:p>
          <w:p w14:paraId="7F075C99" w14:textId="77777777" w:rsidR="00570E03" w:rsidRPr="00F96E75" w:rsidRDefault="00570E03" w:rsidP="00570E03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  <w:r w:rsidRPr="00F96E75"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>- multi-use space</w:t>
            </w:r>
          </w:p>
          <w:p w14:paraId="69E2ED61" w14:textId="77777777" w:rsidR="00AA48E7" w:rsidRPr="00F96E75" w:rsidRDefault="00AA48E7" w:rsidP="003573B0">
            <w:pPr>
              <w:rPr>
                <w:rFonts w:ascii="Source Sans Pro" w:hAnsi="Source Sans Pro"/>
                <w:b/>
                <w:bCs/>
                <w:noProof/>
                <w:sz w:val="28"/>
                <w:szCs w:val="28"/>
                <w:lang w:val="en-GB"/>
              </w:rPr>
            </w:pPr>
          </w:p>
        </w:tc>
        <w:tc>
          <w:tcPr>
            <w:tcW w:w="2551" w:type="dxa"/>
          </w:tcPr>
          <w:p w14:paraId="277D1970" w14:textId="77777777" w:rsidR="00AA48E7" w:rsidRPr="00F96E75" w:rsidRDefault="00AA48E7" w:rsidP="00AA48E7">
            <w:pPr>
              <w:rPr>
                <w:rFonts w:ascii="Source Sans Pro" w:hAnsi="Source Sans Pro"/>
                <w:b/>
                <w:bCs/>
                <w:noProof/>
                <w:sz w:val="28"/>
                <w:szCs w:val="28"/>
                <w:lang w:val="en-GB"/>
              </w:rPr>
            </w:pPr>
            <w:r w:rsidRPr="00F96E75">
              <w:rPr>
                <w:rFonts w:ascii="Source Sans Pro" w:hAnsi="Source Sans Pro"/>
                <w:b/>
                <w:bCs/>
                <w:noProof/>
                <w:sz w:val="28"/>
                <w:szCs w:val="28"/>
                <w:lang w:val="en-GB"/>
              </w:rPr>
              <w:t>LIBRARY</w:t>
            </w:r>
          </w:p>
          <w:p w14:paraId="41B9A07E" w14:textId="77777777" w:rsidR="00AA48E7" w:rsidRPr="00F96E75" w:rsidRDefault="00AA48E7" w:rsidP="003573B0">
            <w:pPr>
              <w:rPr>
                <w:rFonts w:ascii="Source Sans Pro" w:hAnsi="Source Sans Pro"/>
                <w:b/>
                <w:bCs/>
                <w:noProof/>
                <w:sz w:val="28"/>
                <w:szCs w:val="28"/>
                <w:lang w:val="en-GB"/>
              </w:rPr>
            </w:pPr>
          </w:p>
        </w:tc>
        <w:tc>
          <w:tcPr>
            <w:tcW w:w="2410" w:type="dxa"/>
          </w:tcPr>
          <w:p w14:paraId="5C6B2110" w14:textId="77777777" w:rsidR="00AA48E7" w:rsidRPr="00F96E75" w:rsidRDefault="00AA48E7" w:rsidP="00AA48E7">
            <w:pPr>
              <w:rPr>
                <w:rFonts w:ascii="Source Sans Pro" w:hAnsi="Source Sans Pro"/>
                <w:b/>
                <w:bCs/>
                <w:noProof/>
                <w:sz w:val="28"/>
                <w:szCs w:val="28"/>
                <w:lang w:val="en-GB"/>
              </w:rPr>
            </w:pPr>
            <w:r w:rsidRPr="00F96E75">
              <w:rPr>
                <w:rFonts w:ascii="Source Sans Pro" w:hAnsi="Source Sans Pro"/>
                <w:b/>
                <w:bCs/>
                <w:noProof/>
                <w:sz w:val="28"/>
                <w:szCs w:val="28"/>
                <w:lang w:val="en-GB"/>
              </w:rPr>
              <w:t>ARCHIVE</w:t>
            </w:r>
          </w:p>
          <w:p w14:paraId="094EDE17" w14:textId="77777777" w:rsidR="00AA48E7" w:rsidRPr="00F96E75" w:rsidRDefault="00AA48E7" w:rsidP="003573B0">
            <w:pPr>
              <w:rPr>
                <w:rFonts w:ascii="Source Sans Pro" w:hAnsi="Source Sans Pro"/>
                <w:b/>
                <w:bCs/>
                <w:noProof/>
                <w:sz w:val="28"/>
                <w:szCs w:val="28"/>
                <w:lang w:val="en-GB"/>
              </w:rPr>
            </w:pPr>
          </w:p>
        </w:tc>
      </w:tr>
      <w:tr w:rsidR="003573B0" w:rsidRPr="00CB41BF" w14:paraId="7AB148FF" w14:textId="77777777" w:rsidTr="00AA48E7">
        <w:trPr>
          <w:trHeight w:val="330"/>
        </w:trPr>
        <w:tc>
          <w:tcPr>
            <w:tcW w:w="1310" w:type="dxa"/>
            <w:hideMark/>
          </w:tcPr>
          <w:p w14:paraId="64D85EFC" w14:textId="4300AA29" w:rsidR="003573B0" w:rsidRPr="00CB41BF" w:rsidRDefault="003573B0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</w:p>
        </w:tc>
        <w:tc>
          <w:tcPr>
            <w:tcW w:w="3760" w:type="dxa"/>
            <w:hideMark/>
          </w:tcPr>
          <w:p w14:paraId="4C7D4B5E" w14:textId="579582AE" w:rsidR="004B7365" w:rsidRPr="00F96E75" w:rsidRDefault="004B7365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  <w:r w:rsidRPr="00F96E75"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 xml:space="preserve">This session will </w:t>
            </w:r>
            <w:r w:rsidR="00E77A8B" w:rsidRPr="00F96E75"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>cover</w:t>
            </w:r>
            <w:r w:rsidRPr="00F96E75"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 xml:space="preserve">: </w:t>
            </w:r>
          </w:p>
          <w:p w14:paraId="78DAFE91" w14:textId="77777777" w:rsidR="00C86F46" w:rsidRPr="00F96E75" w:rsidRDefault="00C86F46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</w:p>
          <w:p w14:paraId="6D72AE5F" w14:textId="446062B4" w:rsidR="00491F02" w:rsidRPr="00F96E75" w:rsidRDefault="000B12BF" w:rsidP="001741A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  <w:r w:rsidRPr="00F96E75"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 xml:space="preserve">A full </w:t>
            </w:r>
            <w:r w:rsidR="00491F02" w:rsidRPr="00F96E75"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>Libraries, Registration and Archive  overview</w:t>
            </w:r>
          </w:p>
          <w:p w14:paraId="5F03BD80" w14:textId="4AD81448" w:rsidR="00C86F46" w:rsidRPr="00F96E75" w:rsidRDefault="00C86F46" w:rsidP="001741A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  <w:r w:rsidRPr="00F96E75"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>The National Year of R</w:t>
            </w:r>
            <w:r w:rsidR="00F52FAF" w:rsidRPr="00F96E75"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>e</w:t>
            </w:r>
            <w:r w:rsidRPr="00F96E75"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>ading</w:t>
            </w:r>
            <w:r w:rsidR="00203CC2"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 xml:space="preserve"> in Kent</w:t>
            </w:r>
          </w:p>
          <w:p w14:paraId="3BDE7CAF" w14:textId="3ED65F91" w:rsidR="00A92720" w:rsidRPr="00F96E75" w:rsidRDefault="00A92720" w:rsidP="001741A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  <w:r w:rsidRPr="00F96E75"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 xml:space="preserve">Our Business </w:t>
            </w:r>
            <w:r w:rsidR="00D03D3B" w:rsidRPr="00F96E75"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>S</w:t>
            </w:r>
            <w:r w:rsidRPr="00F96E75"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>ervices</w:t>
            </w:r>
          </w:p>
          <w:p w14:paraId="7BEE9C62" w14:textId="62417B1A" w:rsidR="00A92720" w:rsidRPr="00F96E75" w:rsidRDefault="00A92720" w:rsidP="001741A7">
            <w:pPr>
              <w:pStyle w:val="ListParagraph"/>
              <w:numPr>
                <w:ilvl w:val="0"/>
                <w:numId w:val="1"/>
              </w:num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  <w:r w:rsidRPr="00F96E75"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>Our Award Winners</w:t>
            </w:r>
          </w:p>
          <w:p w14:paraId="4848B2E5" w14:textId="77777777" w:rsidR="00CC0557" w:rsidRPr="00F96E75" w:rsidRDefault="00CC0557" w:rsidP="00CC0557">
            <w:pPr>
              <w:pStyle w:val="ListParagraph"/>
              <w:ind w:left="360"/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</w:p>
          <w:p w14:paraId="126CC115" w14:textId="1C3BB17D" w:rsidR="00FC5AA7" w:rsidRPr="00F96E75" w:rsidRDefault="00FC5AA7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</w:p>
        </w:tc>
        <w:tc>
          <w:tcPr>
            <w:tcW w:w="2551" w:type="dxa"/>
            <w:hideMark/>
          </w:tcPr>
          <w:p w14:paraId="0A14850E" w14:textId="09228778" w:rsidR="003573B0" w:rsidRPr="00F96E75" w:rsidRDefault="00E95F67" w:rsidP="00E95F67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  <w:r w:rsidRPr="00F96E75"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>t</w:t>
            </w:r>
            <w:r w:rsidR="003573B0" w:rsidRPr="00F96E75"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>our</w:t>
            </w:r>
            <w:r w:rsidRPr="00F96E75"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 xml:space="preserve"> </w:t>
            </w:r>
            <w:r w:rsidR="003573B0" w:rsidRPr="00F96E75"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>including Playground session observation </w:t>
            </w:r>
          </w:p>
          <w:p w14:paraId="2C3108F2" w14:textId="77777777" w:rsidR="00052488" w:rsidRPr="00F96E75" w:rsidRDefault="00052488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</w:p>
          <w:p w14:paraId="50411B2A" w14:textId="1F9E3FA8" w:rsidR="003573B0" w:rsidRPr="00F96E75" w:rsidRDefault="003573B0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</w:p>
        </w:tc>
        <w:tc>
          <w:tcPr>
            <w:tcW w:w="2410" w:type="dxa"/>
            <w:hideMark/>
          </w:tcPr>
          <w:p w14:paraId="6CBBF31F" w14:textId="58786506" w:rsidR="003573B0" w:rsidRPr="00F96E75" w:rsidRDefault="003573B0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  <w:r w:rsidRPr="00F96E75"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>tour &amp; showcase</w:t>
            </w:r>
          </w:p>
          <w:p w14:paraId="016AD670" w14:textId="39AC0807" w:rsidR="003573B0" w:rsidRPr="00F96E75" w:rsidRDefault="003573B0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</w:p>
        </w:tc>
      </w:tr>
      <w:tr w:rsidR="005457AF" w:rsidRPr="00CB41BF" w14:paraId="35F80E7B" w14:textId="77777777" w:rsidTr="00AA48E7">
        <w:trPr>
          <w:trHeight w:val="330"/>
        </w:trPr>
        <w:tc>
          <w:tcPr>
            <w:tcW w:w="1310" w:type="dxa"/>
            <w:vMerge w:val="restart"/>
            <w:hideMark/>
          </w:tcPr>
          <w:p w14:paraId="7E4A5552" w14:textId="77777777" w:rsidR="005457AF" w:rsidRPr="00F96E75" w:rsidRDefault="005457AF" w:rsidP="003573B0">
            <w:pPr>
              <w:rPr>
                <w:rFonts w:ascii="Source Sans Pro" w:hAnsi="Source Sans Pro"/>
                <w:b/>
                <w:bCs/>
                <w:noProof/>
                <w:sz w:val="28"/>
                <w:szCs w:val="28"/>
                <w:lang w:val="en-GB"/>
              </w:rPr>
            </w:pPr>
            <w:r w:rsidRPr="00F96E75">
              <w:rPr>
                <w:rFonts w:ascii="Source Sans Pro" w:hAnsi="Source Sans Pro"/>
                <w:b/>
                <w:bCs/>
                <w:noProof/>
                <w:sz w:val="28"/>
                <w:szCs w:val="28"/>
                <w:lang w:val="en-GB"/>
              </w:rPr>
              <w:t>10:00</w:t>
            </w:r>
          </w:p>
        </w:tc>
        <w:tc>
          <w:tcPr>
            <w:tcW w:w="3760" w:type="dxa"/>
            <w:vMerge w:val="restart"/>
            <w:hideMark/>
          </w:tcPr>
          <w:p w14:paraId="04B82BBF" w14:textId="77777777" w:rsidR="005457AF" w:rsidRPr="00CB41BF" w:rsidRDefault="005457AF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  <w:r w:rsidRPr="00CB41BF"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>Group 1</w:t>
            </w:r>
          </w:p>
        </w:tc>
        <w:tc>
          <w:tcPr>
            <w:tcW w:w="2551" w:type="dxa"/>
            <w:hideMark/>
          </w:tcPr>
          <w:p w14:paraId="2872E2BB" w14:textId="17BCCB03" w:rsidR="005457AF" w:rsidRPr="00CB41BF" w:rsidRDefault="005457AF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  <w:r w:rsidRPr="00CB41BF"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 xml:space="preserve">Group 2a </w:t>
            </w:r>
          </w:p>
        </w:tc>
        <w:tc>
          <w:tcPr>
            <w:tcW w:w="2410" w:type="dxa"/>
            <w:hideMark/>
          </w:tcPr>
          <w:p w14:paraId="5A70D714" w14:textId="525D2187" w:rsidR="005457AF" w:rsidRPr="00CB41BF" w:rsidRDefault="005457AF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  <w:r w:rsidRPr="00CB41BF"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 xml:space="preserve">Group 2b </w:t>
            </w:r>
          </w:p>
        </w:tc>
      </w:tr>
      <w:tr w:rsidR="005457AF" w:rsidRPr="00CB41BF" w14:paraId="290197A1" w14:textId="77777777" w:rsidTr="00AA48E7">
        <w:trPr>
          <w:trHeight w:val="330"/>
        </w:trPr>
        <w:tc>
          <w:tcPr>
            <w:tcW w:w="1310" w:type="dxa"/>
            <w:vMerge/>
          </w:tcPr>
          <w:p w14:paraId="085053F6" w14:textId="6DE858F8" w:rsidR="005457AF" w:rsidRPr="00CB41BF" w:rsidRDefault="005457AF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</w:p>
        </w:tc>
        <w:tc>
          <w:tcPr>
            <w:tcW w:w="3760" w:type="dxa"/>
            <w:vMerge/>
            <w:hideMark/>
          </w:tcPr>
          <w:p w14:paraId="0CB1BE97" w14:textId="77777777" w:rsidR="005457AF" w:rsidRPr="00CB41BF" w:rsidRDefault="005457AF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</w:p>
        </w:tc>
        <w:tc>
          <w:tcPr>
            <w:tcW w:w="4961" w:type="dxa"/>
            <w:gridSpan w:val="2"/>
            <w:hideMark/>
          </w:tcPr>
          <w:p w14:paraId="7F8D5F48" w14:textId="479F3931" w:rsidR="005457AF" w:rsidRDefault="000762A7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  <w: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>s</w:t>
            </w:r>
            <w:r w:rsidR="000802E6"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>wap</w:t>
            </w:r>
          </w:p>
          <w:p w14:paraId="19E95F81" w14:textId="42AADE7D" w:rsidR="000762A7" w:rsidRPr="00CB41BF" w:rsidRDefault="000762A7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</w:p>
        </w:tc>
      </w:tr>
      <w:tr w:rsidR="005457AF" w:rsidRPr="00CB41BF" w14:paraId="23C2B535" w14:textId="77777777" w:rsidTr="00AA48E7">
        <w:trPr>
          <w:trHeight w:val="330"/>
        </w:trPr>
        <w:tc>
          <w:tcPr>
            <w:tcW w:w="1310" w:type="dxa"/>
            <w:vMerge/>
          </w:tcPr>
          <w:p w14:paraId="3D22C512" w14:textId="05AA0D9F" w:rsidR="005457AF" w:rsidRPr="00CB41BF" w:rsidRDefault="005457AF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</w:p>
        </w:tc>
        <w:tc>
          <w:tcPr>
            <w:tcW w:w="3760" w:type="dxa"/>
            <w:vMerge/>
            <w:hideMark/>
          </w:tcPr>
          <w:p w14:paraId="79EF053F" w14:textId="77777777" w:rsidR="005457AF" w:rsidRPr="00CB41BF" w:rsidRDefault="005457AF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</w:p>
        </w:tc>
        <w:tc>
          <w:tcPr>
            <w:tcW w:w="2551" w:type="dxa"/>
            <w:hideMark/>
          </w:tcPr>
          <w:p w14:paraId="61A94D8D" w14:textId="602E54BD" w:rsidR="005457AF" w:rsidRPr="00CB41BF" w:rsidRDefault="005457AF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  <w:r w:rsidRPr="00CB41BF"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 xml:space="preserve">Group 2b </w:t>
            </w:r>
          </w:p>
        </w:tc>
        <w:tc>
          <w:tcPr>
            <w:tcW w:w="2410" w:type="dxa"/>
            <w:hideMark/>
          </w:tcPr>
          <w:p w14:paraId="5462A619" w14:textId="77777777" w:rsidR="005457AF" w:rsidRDefault="005457AF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  <w:r w:rsidRPr="00CB41BF"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 xml:space="preserve">Group 2a </w:t>
            </w:r>
          </w:p>
          <w:p w14:paraId="37110A3E" w14:textId="554E7979" w:rsidR="00085150" w:rsidRPr="00CB41BF" w:rsidRDefault="00085150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</w:p>
        </w:tc>
      </w:tr>
      <w:tr w:rsidR="003573B0" w:rsidRPr="00CB41BF" w14:paraId="1B5704FC" w14:textId="77777777" w:rsidTr="00AA48E7">
        <w:trPr>
          <w:trHeight w:val="330"/>
        </w:trPr>
        <w:tc>
          <w:tcPr>
            <w:tcW w:w="1310" w:type="dxa"/>
            <w:hideMark/>
          </w:tcPr>
          <w:p w14:paraId="3F23C0F5" w14:textId="77777777" w:rsidR="000802E6" w:rsidRDefault="000802E6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</w:p>
          <w:p w14:paraId="42EA5862" w14:textId="334D7F92" w:rsidR="003573B0" w:rsidRDefault="009A782B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  <w:r w:rsidRPr="00CB41BF">
              <w:rPr>
                <w:rFonts w:ascii="Source Sans Pro" w:hAnsi="Source Sans Pro"/>
                <w:b/>
                <w:bCs/>
                <w:noProof/>
                <w:sz w:val="28"/>
                <w:szCs w:val="28"/>
                <w:lang w:val="en-GB"/>
              </w:rPr>
              <w:t>Half way</w:t>
            </w:r>
          </w:p>
          <w:p w14:paraId="177B5547" w14:textId="77777777" w:rsidR="00085150" w:rsidRDefault="00085150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</w:p>
          <w:p w14:paraId="7FAE6D12" w14:textId="7BEFA9F9" w:rsidR="000802E6" w:rsidRPr="00CB41BF" w:rsidRDefault="000802E6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</w:p>
        </w:tc>
        <w:tc>
          <w:tcPr>
            <w:tcW w:w="8721" w:type="dxa"/>
            <w:gridSpan w:val="3"/>
            <w:hideMark/>
          </w:tcPr>
          <w:p w14:paraId="3DFF9514" w14:textId="77777777" w:rsidR="00F96E75" w:rsidRDefault="00F96E75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</w:p>
          <w:p w14:paraId="619B3BEE" w14:textId="4D0E7086" w:rsidR="003573B0" w:rsidRPr="00CB41BF" w:rsidRDefault="003573B0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  <w:r w:rsidRPr="00CB41BF"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>SWAP GROUPS 1 &amp; 2 AROUND</w:t>
            </w:r>
          </w:p>
        </w:tc>
      </w:tr>
      <w:tr w:rsidR="00203CC2" w:rsidRPr="00CB41BF" w14:paraId="1F69D71A" w14:textId="77777777" w:rsidTr="00AA48E7">
        <w:trPr>
          <w:trHeight w:val="330"/>
        </w:trPr>
        <w:tc>
          <w:tcPr>
            <w:tcW w:w="1310" w:type="dxa"/>
            <w:vMerge w:val="restart"/>
          </w:tcPr>
          <w:p w14:paraId="7467041F" w14:textId="5969B359" w:rsidR="00203CC2" w:rsidRPr="00CB41BF" w:rsidRDefault="00203CC2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</w:p>
        </w:tc>
        <w:tc>
          <w:tcPr>
            <w:tcW w:w="3760" w:type="dxa"/>
            <w:vMerge w:val="restart"/>
            <w:hideMark/>
          </w:tcPr>
          <w:p w14:paraId="2F160B87" w14:textId="77777777" w:rsidR="00203CC2" w:rsidRPr="00CB41BF" w:rsidRDefault="00203CC2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  <w:r w:rsidRPr="00CB41BF"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>Group 2</w:t>
            </w:r>
          </w:p>
        </w:tc>
        <w:tc>
          <w:tcPr>
            <w:tcW w:w="2551" w:type="dxa"/>
            <w:hideMark/>
          </w:tcPr>
          <w:p w14:paraId="7BC51407" w14:textId="133CC8AF" w:rsidR="00203CC2" w:rsidRPr="00CB41BF" w:rsidRDefault="00203CC2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  <w:r w:rsidRPr="00CB41BF"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 xml:space="preserve">Group 1a </w:t>
            </w:r>
          </w:p>
        </w:tc>
        <w:tc>
          <w:tcPr>
            <w:tcW w:w="2410" w:type="dxa"/>
            <w:hideMark/>
          </w:tcPr>
          <w:p w14:paraId="529E5684" w14:textId="0AC0FDBC" w:rsidR="00203CC2" w:rsidRPr="00CB41BF" w:rsidRDefault="00203CC2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  <w:r w:rsidRPr="00CB41BF"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 xml:space="preserve">Group 1b </w:t>
            </w:r>
          </w:p>
        </w:tc>
      </w:tr>
      <w:tr w:rsidR="00203CC2" w:rsidRPr="00CB41BF" w14:paraId="44CD19A0" w14:textId="77777777" w:rsidTr="00AA48E7">
        <w:trPr>
          <w:trHeight w:val="330"/>
        </w:trPr>
        <w:tc>
          <w:tcPr>
            <w:tcW w:w="1310" w:type="dxa"/>
            <w:vMerge/>
          </w:tcPr>
          <w:p w14:paraId="3A6DCF6C" w14:textId="471237B2" w:rsidR="00203CC2" w:rsidRPr="00CB41BF" w:rsidRDefault="00203CC2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</w:p>
        </w:tc>
        <w:tc>
          <w:tcPr>
            <w:tcW w:w="3760" w:type="dxa"/>
            <w:vMerge/>
            <w:hideMark/>
          </w:tcPr>
          <w:p w14:paraId="21BB26F2" w14:textId="77777777" w:rsidR="00203CC2" w:rsidRPr="00CB41BF" w:rsidRDefault="00203CC2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</w:p>
        </w:tc>
        <w:tc>
          <w:tcPr>
            <w:tcW w:w="4961" w:type="dxa"/>
            <w:gridSpan w:val="2"/>
            <w:hideMark/>
          </w:tcPr>
          <w:p w14:paraId="43359817" w14:textId="2B4FF458" w:rsidR="00203CC2" w:rsidRDefault="00203CC2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  <w: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>swap</w:t>
            </w:r>
          </w:p>
          <w:p w14:paraId="23D1DB0C" w14:textId="438F94D2" w:rsidR="00203CC2" w:rsidRPr="00CB41BF" w:rsidRDefault="00203CC2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</w:p>
        </w:tc>
      </w:tr>
      <w:tr w:rsidR="00203CC2" w:rsidRPr="00CB41BF" w14:paraId="4B117BB9" w14:textId="77777777" w:rsidTr="00AA48E7">
        <w:trPr>
          <w:trHeight w:val="330"/>
        </w:trPr>
        <w:tc>
          <w:tcPr>
            <w:tcW w:w="1310" w:type="dxa"/>
            <w:vMerge/>
          </w:tcPr>
          <w:p w14:paraId="0B5CE6CB" w14:textId="20EF83C1" w:rsidR="00203CC2" w:rsidRPr="00CB41BF" w:rsidRDefault="00203CC2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</w:p>
        </w:tc>
        <w:tc>
          <w:tcPr>
            <w:tcW w:w="3760" w:type="dxa"/>
            <w:vMerge/>
            <w:hideMark/>
          </w:tcPr>
          <w:p w14:paraId="060EC128" w14:textId="3B7D3C51" w:rsidR="00203CC2" w:rsidRPr="00CB41BF" w:rsidRDefault="00203CC2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</w:p>
        </w:tc>
        <w:tc>
          <w:tcPr>
            <w:tcW w:w="2551" w:type="dxa"/>
            <w:hideMark/>
          </w:tcPr>
          <w:p w14:paraId="7F14D2FA" w14:textId="3D317359" w:rsidR="00203CC2" w:rsidRPr="00CB41BF" w:rsidRDefault="00203CC2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  <w:r w:rsidRPr="00CB41BF"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 xml:space="preserve">Group 1b </w:t>
            </w:r>
          </w:p>
        </w:tc>
        <w:tc>
          <w:tcPr>
            <w:tcW w:w="2410" w:type="dxa"/>
            <w:hideMark/>
          </w:tcPr>
          <w:p w14:paraId="5CEEAA8B" w14:textId="28013B21" w:rsidR="00203CC2" w:rsidRPr="00CB41BF" w:rsidRDefault="00203CC2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  <w:r w:rsidRPr="00CB41BF"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 xml:space="preserve">Group 1a </w:t>
            </w:r>
          </w:p>
        </w:tc>
      </w:tr>
      <w:tr w:rsidR="003573B0" w:rsidRPr="00CB41BF" w14:paraId="01793C2E" w14:textId="77777777" w:rsidTr="00AA48E7">
        <w:trPr>
          <w:trHeight w:val="330"/>
        </w:trPr>
        <w:tc>
          <w:tcPr>
            <w:tcW w:w="1310" w:type="dxa"/>
            <w:hideMark/>
          </w:tcPr>
          <w:p w14:paraId="78C45141" w14:textId="16E48FB4" w:rsidR="003573B0" w:rsidRPr="00CB41BF" w:rsidRDefault="009A782B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  <w:r w:rsidRPr="00CB41BF">
              <w:rPr>
                <w:rFonts w:ascii="Source Sans Pro" w:hAnsi="Source Sans Pro"/>
                <w:b/>
                <w:bCs/>
                <w:noProof/>
                <w:sz w:val="28"/>
                <w:szCs w:val="28"/>
                <w:lang w:val="en-GB"/>
              </w:rPr>
              <w:t>13:00</w:t>
            </w:r>
          </w:p>
        </w:tc>
        <w:tc>
          <w:tcPr>
            <w:tcW w:w="8721" w:type="dxa"/>
            <w:gridSpan w:val="3"/>
            <w:hideMark/>
          </w:tcPr>
          <w:p w14:paraId="1E6E1DC8" w14:textId="2EAF4032" w:rsidR="003573B0" w:rsidRPr="00CB41BF" w:rsidRDefault="005457AF" w:rsidP="003573B0">
            <w:pPr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</w:pPr>
            <w:r w:rsidRPr="00CB41BF">
              <w:rPr>
                <w:rFonts w:ascii="Source Sans Pro" w:hAnsi="Source Sans Pro"/>
                <w:noProof/>
                <w:sz w:val="28"/>
                <w:szCs w:val="28"/>
                <w:lang w:val="en-GB"/>
              </w:rPr>
              <w:t>Finish</w:t>
            </w:r>
          </w:p>
        </w:tc>
      </w:tr>
    </w:tbl>
    <w:p w14:paraId="4934A819" w14:textId="6317FFFB" w:rsidR="00595E81" w:rsidRPr="00BD57FE" w:rsidRDefault="00595E81">
      <w:pPr>
        <w:rPr>
          <w:rFonts w:ascii="Source Sans Pro" w:hAnsi="Source Sans Pro"/>
          <w:noProof/>
        </w:rPr>
      </w:pPr>
    </w:p>
    <w:p w14:paraId="04219F94" w14:textId="5AA53875" w:rsidR="00595E81" w:rsidRPr="00BD57FE" w:rsidRDefault="00595E81">
      <w:pPr>
        <w:rPr>
          <w:rFonts w:ascii="Source Sans Pro" w:hAnsi="Source Sans Pro"/>
          <w:noProof/>
        </w:rPr>
      </w:pPr>
    </w:p>
    <w:p w14:paraId="18F391BD" w14:textId="1887304E" w:rsidR="000C0B1D" w:rsidRPr="00BD57FE" w:rsidRDefault="000C0B1D">
      <w:pPr>
        <w:rPr>
          <w:rFonts w:ascii="Source Sans Pro" w:hAnsi="Source Sans Pro"/>
          <w:noProof/>
        </w:rPr>
      </w:pPr>
    </w:p>
    <w:p w14:paraId="532AB023" w14:textId="0F73C416" w:rsidR="004058E8" w:rsidRDefault="00203CC2">
      <w:pPr>
        <w:rPr>
          <w:sz w:val="2"/>
          <w:szCs w:val="2"/>
        </w:rPr>
      </w:pPr>
      <w:r w:rsidRPr="00256774">
        <w:rPr>
          <w:noProof/>
        </w:rPr>
        <w:drawing>
          <wp:anchor distT="0" distB="0" distL="114300" distR="114300" simplePos="0" relativeHeight="251658240" behindDoc="0" locked="0" layoutInCell="1" allowOverlap="1" wp14:anchorId="71348747" wp14:editId="06DAD88A">
            <wp:simplePos x="0" y="0"/>
            <wp:positionH relativeFrom="column">
              <wp:posOffset>-1270</wp:posOffset>
            </wp:positionH>
            <wp:positionV relativeFrom="paragraph">
              <wp:posOffset>27940</wp:posOffset>
            </wp:positionV>
            <wp:extent cx="1419860" cy="1548130"/>
            <wp:effectExtent l="0" t="0" r="8890" b="0"/>
            <wp:wrapNone/>
            <wp:docPr id="17508594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859438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860" cy="1548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058E8" w:rsidSect="00F43B79">
      <w:headerReference w:type="default" r:id="rId8"/>
      <w:footerReference w:type="default" r:id="rId9"/>
      <w:type w:val="continuous"/>
      <w:pgSz w:w="11910" w:h="16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4824D" w14:textId="77777777" w:rsidR="00BB11F1" w:rsidRDefault="00BB11F1" w:rsidP="00595E81">
      <w:r>
        <w:separator/>
      </w:r>
    </w:p>
  </w:endnote>
  <w:endnote w:type="continuationSeparator" w:id="0">
    <w:p w14:paraId="51254BAA" w14:textId="77777777" w:rsidR="00BB11F1" w:rsidRDefault="00BB11F1" w:rsidP="00595E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A2FB9" w14:textId="1E35A66C" w:rsidR="00595E81" w:rsidRDefault="00F43B79">
    <w:pPr>
      <w:pStyle w:val="Footer"/>
    </w:pPr>
    <w:r>
      <w:rPr>
        <w:noProof/>
      </w:rPr>
      <w:drawing>
        <wp:anchor distT="0" distB="0" distL="114300" distR="114300" simplePos="0" relativeHeight="251646976" behindDoc="0" locked="0" layoutInCell="1" allowOverlap="1" wp14:anchorId="60CAC5CC" wp14:editId="03AC1907">
          <wp:simplePos x="0" y="0"/>
          <wp:positionH relativeFrom="column">
            <wp:posOffset>5174597</wp:posOffset>
          </wp:positionH>
          <wp:positionV relativeFrom="paragraph">
            <wp:posOffset>-335413</wp:posOffset>
          </wp:positionV>
          <wp:extent cx="1194980" cy="764413"/>
          <wp:effectExtent l="0" t="0" r="5715" b="0"/>
          <wp:wrapNone/>
          <wp:docPr id="91132896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47433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4980" cy="7644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3120" behindDoc="0" locked="0" layoutInCell="1" allowOverlap="1" wp14:anchorId="14F90B55" wp14:editId="07BE36E8">
          <wp:simplePos x="0" y="0"/>
          <wp:positionH relativeFrom="column">
            <wp:posOffset>4444599</wp:posOffset>
          </wp:positionH>
          <wp:positionV relativeFrom="paragraph">
            <wp:posOffset>-305468</wp:posOffset>
          </wp:positionV>
          <wp:extent cx="567690" cy="753110"/>
          <wp:effectExtent l="0" t="0" r="3810" b="8890"/>
          <wp:wrapThrough wrapText="bothSides">
            <wp:wrapPolygon edited="0">
              <wp:start x="0" y="0"/>
              <wp:lineTo x="0" y="21309"/>
              <wp:lineTo x="21020" y="21309"/>
              <wp:lineTo x="21020" y="0"/>
              <wp:lineTo x="0" y="0"/>
            </wp:wrapPolygon>
          </wp:wrapThrough>
          <wp:docPr id="2086243392" name="Picture 2086243392" descr="Qr cod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690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59483" w14:textId="77777777" w:rsidR="00595E81" w:rsidRDefault="00595E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385FD" w14:textId="77777777" w:rsidR="00BB11F1" w:rsidRDefault="00BB11F1" w:rsidP="00595E81">
      <w:r>
        <w:separator/>
      </w:r>
    </w:p>
  </w:footnote>
  <w:footnote w:type="continuationSeparator" w:id="0">
    <w:p w14:paraId="36EB603F" w14:textId="77777777" w:rsidR="00BB11F1" w:rsidRDefault="00BB11F1" w:rsidP="00595E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86E46" w14:textId="77777777" w:rsidR="00595E81" w:rsidRDefault="00595E8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BC58A63" wp14:editId="6DED486F">
          <wp:simplePos x="0" y="0"/>
          <wp:positionH relativeFrom="column">
            <wp:posOffset>3847465</wp:posOffset>
          </wp:positionH>
          <wp:positionV relativeFrom="paragraph">
            <wp:posOffset>-143764</wp:posOffset>
          </wp:positionV>
          <wp:extent cx="2694432" cy="960120"/>
          <wp:effectExtent l="0" t="0" r="0" b="0"/>
          <wp:wrapThrough wrapText="bothSides">
            <wp:wrapPolygon edited="0">
              <wp:start x="0" y="0"/>
              <wp:lineTo x="0" y="21000"/>
              <wp:lineTo x="21381" y="21000"/>
              <wp:lineTo x="21381" y="0"/>
              <wp:lineTo x="0" y="0"/>
            </wp:wrapPolygon>
          </wp:wrapThrough>
          <wp:docPr id="473525261" name="Picture 47352526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rse logo large horse smaller font for poster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4432" cy="960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DB5D15" w14:textId="77777777" w:rsidR="00595E81" w:rsidRDefault="00595E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D5E59"/>
    <w:multiLevelType w:val="hybridMultilevel"/>
    <w:tmpl w:val="715EAD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B2D1627"/>
    <w:multiLevelType w:val="hybridMultilevel"/>
    <w:tmpl w:val="B80418C0"/>
    <w:lvl w:ilvl="0" w:tplc="79FEA934">
      <w:start w:val="8"/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E71971"/>
    <w:multiLevelType w:val="hybridMultilevel"/>
    <w:tmpl w:val="7B7CB746"/>
    <w:lvl w:ilvl="0" w:tplc="F39896E6">
      <w:start w:val="8"/>
      <w:numFmt w:val="bullet"/>
      <w:lvlText w:val="-"/>
      <w:lvlJc w:val="left"/>
      <w:pPr>
        <w:ind w:left="360" w:hanging="360"/>
      </w:pPr>
      <w:rPr>
        <w:rFonts w:ascii="Source Sans Pro" w:eastAsiaTheme="minorHAnsi" w:hAnsi="Source Sans Pr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45255026">
    <w:abstractNumId w:val="0"/>
  </w:num>
  <w:num w:numId="2" w16cid:durableId="1781492340">
    <w:abstractNumId w:val="1"/>
  </w:num>
  <w:num w:numId="3" w16cid:durableId="12529320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3062"/>
    <w:rsid w:val="00002A61"/>
    <w:rsid w:val="00052488"/>
    <w:rsid w:val="00053CC2"/>
    <w:rsid w:val="000762A7"/>
    <w:rsid w:val="000802E6"/>
    <w:rsid w:val="00085150"/>
    <w:rsid w:val="000B12BF"/>
    <w:rsid w:val="000B40B9"/>
    <w:rsid w:val="000C0B1D"/>
    <w:rsid w:val="000E1CC3"/>
    <w:rsid w:val="00160188"/>
    <w:rsid w:val="001741A7"/>
    <w:rsid w:val="0019015E"/>
    <w:rsid w:val="001A668C"/>
    <w:rsid w:val="001C6F0C"/>
    <w:rsid w:val="00203CC2"/>
    <w:rsid w:val="00213062"/>
    <w:rsid w:val="00256774"/>
    <w:rsid w:val="00292922"/>
    <w:rsid w:val="002D26D4"/>
    <w:rsid w:val="0033559D"/>
    <w:rsid w:val="003573B0"/>
    <w:rsid w:val="00386F9B"/>
    <w:rsid w:val="00387649"/>
    <w:rsid w:val="003A6686"/>
    <w:rsid w:val="003A71A4"/>
    <w:rsid w:val="004058E8"/>
    <w:rsid w:val="00491216"/>
    <w:rsid w:val="00491F02"/>
    <w:rsid w:val="00495524"/>
    <w:rsid w:val="004B7365"/>
    <w:rsid w:val="005251EB"/>
    <w:rsid w:val="00526076"/>
    <w:rsid w:val="005457AF"/>
    <w:rsid w:val="00570E03"/>
    <w:rsid w:val="00595E81"/>
    <w:rsid w:val="005C398C"/>
    <w:rsid w:val="00624F06"/>
    <w:rsid w:val="006313A7"/>
    <w:rsid w:val="006A45C7"/>
    <w:rsid w:val="006B64CF"/>
    <w:rsid w:val="006C5202"/>
    <w:rsid w:val="006D778E"/>
    <w:rsid w:val="00703100"/>
    <w:rsid w:val="00747788"/>
    <w:rsid w:val="00756306"/>
    <w:rsid w:val="00853F60"/>
    <w:rsid w:val="008B3E76"/>
    <w:rsid w:val="00915920"/>
    <w:rsid w:val="009336E6"/>
    <w:rsid w:val="00954102"/>
    <w:rsid w:val="009A782B"/>
    <w:rsid w:val="009F47B3"/>
    <w:rsid w:val="00A17214"/>
    <w:rsid w:val="00A92720"/>
    <w:rsid w:val="00AA48E7"/>
    <w:rsid w:val="00AD002A"/>
    <w:rsid w:val="00AE4D0B"/>
    <w:rsid w:val="00B64D82"/>
    <w:rsid w:val="00BB11F1"/>
    <w:rsid w:val="00BD57FE"/>
    <w:rsid w:val="00BF2F94"/>
    <w:rsid w:val="00C06457"/>
    <w:rsid w:val="00C25B2D"/>
    <w:rsid w:val="00C34856"/>
    <w:rsid w:val="00C86F46"/>
    <w:rsid w:val="00CB41BF"/>
    <w:rsid w:val="00CC0557"/>
    <w:rsid w:val="00CC1AD2"/>
    <w:rsid w:val="00D03D3B"/>
    <w:rsid w:val="00D70C61"/>
    <w:rsid w:val="00DB7D81"/>
    <w:rsid w:val="00E724DA"/>
    <w:rsid w:val="00E77A8B"/>
    <w:rsid w:val="00E95F67"/>
    <w:rsid w:val="00EF5850"/>
    <w:rsid w:val="00F43B79"/>
    <w:rsid w:val="00F52FAF"/>
    <w:rsid w:val="00F5415B"/>
    <w:rsid w:val="00F96E75"/>
    <w:rsid w:val="00FC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D3366C"/>
  <w15:docId w15:val="{4CAD9C85-3C5E-4577-8CDB-2BB6B0393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95E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5E81"/>
  </w:style>
  <w:style w:type="paragraph" w:styleId="Footer">
    <w:name w:val="footer"/>
    <w:basedOn w:val="Normal"/>
    <w:link w:val="FooterChar"/>
    <w:uiPriority w:val="99"/>
    <w:unhideWhenUsed/>
    <w:rsid w:val="00595E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5E81"/>
  </w:style>
  <w:style w:type="character" w:styleId="Hyperlink">
    <w:name w:val="Hyperlink"/>
    <w:basedOn w:val="DefaultParagraphFont"/>
    <w:uiPriority w:val="99"/>
    <w:unhideWhenUsed/>
    <w:rsid w:val="003A668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668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53F6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39"/>
    <w:rsid w:val="00F43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CC055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F96E7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91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Ashford\Notices\Poster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253a20d-c735-4bfe-a8b7-3e6ab37f5f90}" enabled="0" method="" siteId="{3253a20d-c735-4bfe-a8b7-3e6ab37f5f9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Poster template</Template>
  <TotalTime>0</TotalTime>
  <Pages>1</Pages>
  <Words>104</Words>
  <Characters>518</Characters>
  <Application>Microsoft Office Word</Application>
  <DocSecurity>0</DocSecurity>
  <Lines>13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 Muir - GT GC</dc:creator>
  <cp:lastModifiedBy>Emma Watson - GT GC</cp:lastModifiedBy>
  <cp:revision>3</cp:revision>
  <dcterms:created xsi:type="dcterms:W3CDTF">2026-07-23T14:22:00Z</dcterms:created>
  <dcterms:modified xsi:type="dcterms:W3CDTF">2026-07-23T14:33:00Z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LastSaved">
    <vt:filetime>2021-11-09T00:00:00Z</vt:filetime>
  </property>
</Properties>
</file>