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E1A0B" w:rsidRDefault="007E7F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F07123" wp14:editId="0E312C9A">
                <wp:simplePos x="0" y="0"/>
                <wp:positionH relativeFrom="column">
                  <wp:posOffset>6457950</wp:posOffset>
                </wp:positionH>
                <wp:positionV relativeFrom="paragraph">
                  <wp:posOffset>2552700</wp:posOffset>
                </wp:positionV>
                <wp:extent cx="1695450" cy="2952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00" w:rsidRDefault="00447C00" w:rsidP="00447C00">
                            <w:r>
                              <w:t>Disabled Visitor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type w14:anchorId="67F071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8.5pt;margin-top:201pt;width:133.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">
                <v:textbox>
                  <w:txbxContent>
                    <w:p w:rsidR="00447C00" w:rsidRDefault="00447C00" w:rsidP="00447C00">
                      <w:r>
                        <w:t xml:space="preserve">Disabled </w:t>
                      </w:r>
                      <w:r>
                        <w:t>Visitor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6486524</wp:posOffset>
                </wp:positionH>
                <wp:positionV relativeFrom="paragraph">
                  <wp:posOffset>1743074</wp:posOffset>
                </wp:positionV>
                <wp:extent cx="390525" cy="771525"/>
                <wp:effectExtent l="38100" t="38100" r="28575" b="95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type w14:anchorId="184F8C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510.75pt;margin-top:137.25pt;width:30.75pt;height:60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1285875</wp:posOffset>
                </wp:positionV>
                <wp:extent cx="6515100" cy="4897679"/>
                <wp:effectExtent l="0" t="0" r="19050" b="1778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4897679"/>
                        </a:xfrm>
                        <a:custGeom>
                          <a:avLst/>
                          <a:gdLst>
                            <a:gd name="connsiteX0" fmla="*/ 0 w 6477000"/>
                            <a:gd name="connsiteY0" fmla="*/ 0 h 4897679"/>
                            <a:gd name="connsiteX1" fmla="*/ 428625 w 6477000"/>
                            <a:gd name="connsiteY1" fmla="*/ 628650 h 4897679"/>
                            <a:gd name="connsiteX2" fmla="*/ 647700 w 6477000"/>
                            <a:gd name="connsiteY2" fmla="*/ 914400 h 4897679"/>
                            <a:gd name="connsiteX3" fmla="*/ 923925 w 6477000"/>
                            <a:gd name="connsiteY3" fmla="*/ 962025 h 4897679"/>
                            <a:gd name="connsiteX4" fmla="*/ 1038225 w 6477000"/>
                            <a:gd name="connsiteY4" fmla="*/ 1219200 h 4897679"/>
                            <a:gd name="connsiteX5" fmla="*/ 1019175 w 6477000"/>
                            <a:gd name="connsiteY5" fmla="*/ 1371600 h 4897679"/>
                            <a:gd name="connsiteX6" fmla="*/ 1352550 w 6477000"/>
                            <a:gd name="connsiteY6" fmla="*/ 1495425 h 4897679"/>
                            <a:gd name="connsiteX7" fmla="*/ 1581150 w 6477000"/>
                            <a:gd name="connsiteY7" fmla="*/ 1743075 h 4897679"/>
                            <a:gd name="connsiteX8" fmla="*/ 1638300 w 6477000"/>
                            <a:gd name="connsiteY8" fmla="*/ 1952625 h 4897679"/>
                            <a:gd name="connsiteX9" fmla="*/ 1438275 w 6477000"/>
                            <a:gd name="connsiteY9" fmla="*/ 2324100 h 4897679"/>
                            <a:gd name="connsiteX10" fmla="*/ 1190625 w 6477000"/>
                            <a:gd name="connsiteY10" fmla="*/ 2876550 h 4897679"/>
                            <a:gd name="connsiteX11" fmla="*/ 1190625 w 6477000"/>
                            <a:gd name="connsiteY11" fmla="*/ 3286125 h 4897679"/>
                            <a:gd name="connsiteX12" fmla="*/ 1285875 w 6477000"/>
                            <a:gd name="connsiteY12" fmla="*/ 3886200 h 4897679"/>
                            <a:gd name="connsiteX13" fmla="*/ 1609725 w 6477000"/>
                            <a:gd name="connsiteY13" fmla="*/ 4314825 h 4897679"/>
                            <a:gd name="connsiteX14" fmla="*/ 2305050 w 6477000"/>
                            <a:gd name="connsiteY14" fmla="*/ 4714875 h 4897679"/>
                            <a:gd name="connsiteX15" fmla="*/ 3076575 w 6477000"/>
                            <a:gd name="connsiteY15" fmla="*/ 4895850 h 4897679"/>
                            <a:gd name="connsiteX16" fmla="*/ 3800475 w 6477000"/>
                            <a:gd name="connsiteY16" fmla="*/ 4781550 h 4897679"/>
                            <a:gd name="connsiteX17" fmla="*/ 3552825 w 6477000"/>
                            <a:gd name="connsiteY17" fmla="*/ 4381500 h 4897679"/>
                            <a:gd name="connsiteX18" fmla="*/ 4029075 w 6477000"/>
                            <a:gd name="connsiteY18" fmla="*/ 4629150 h 4897679"/>
                            <a:gd name="connsiteX19" fmla="*/ 4448175 w 6477000"/>
                            <a:gd name="connsiteY19" fmla="*/ 4362450 h 4897679"/>
                            <a:gd name="connsiteX20" fmla="*/ 4686300 w 6477000"/>
                            <a:gd name="connsiteY20" fmla="*/ 3981450 h 4897679"/>
                            <a:gd name="connsiteX21" fmla="*/ 4848225 w 6477000"/>
                            <a:gd name="connsiteY21" fmla="*/ 3676650 h 4897679"/>
                            <a:gd name="connsiteX22" fmla="*/ 4943475 w 6477000"/>
                            <a:gd name="connsiteY22" fmla="*/ 3295650 h 4897679"/>
                            <a:gd name="connsiteX23" fmla="*/ 4752975 w 6477000"/>
                            <a:gd name="connsiteY23" fmla="*/ 2895600 h 4897679"/>
                            <a:gd name="connsiteX24" fmla="*/ 5067300 w 6477000"/>
                            <a:gd name="connsiteY24" fmla="*/ 2943225 h 4897679"/>
                            <a:gd name="connsiteX25" fmla="*/ 5276850 w 6477000"/>
                            <a:gd name="connsiteY25" fmla="*/ 2695575 h 4897679"/>
                            <a:gd name="connsiteX26" fmla="*/ 5638800 w 6477000"/>
                            <a:gd name="connsiteY26" fmla="*/ 2457450 h 4897679"/>
                            <a:gd name="connsiteX27" fmla="*/ 6029325 w 6477000"/>
                            <a:gd name="connsiteY27" fmla="*/ 2152650 h 4897679"/>
                            <a:gd name="connsiteX28" fmla="*/ 6315075 w 6477000"/>
                            <a:gd name="connsiteY28" fmla="*/ 1847850 h 4897679"/>
                            <a:gd name="connsiteX29" fmla="*/ 6419850 w 6477000"/>
                            <a:gd name="connsiteY29" fmla="*/ 1476375 h 4897679"/>
                            <a:gd name="connsiteX30" fmla="*/ 6410325 w 6477000"/>
                            <a:gd name="connsiteY30" fmla="*/ 1095375 h 4897679"/>
                            <a:gd name="connsiteX31" fmla="*/ 6200775 w 6477000"/>
                            <a:gd name="connsiteY31" fmla="*/ 771525 h 4897679"/>
                            <a:gd name="connsiteX32" fmla="*/ 6477000 w 6477000"/>
                            <a:gd name="connsiteY32" fmla="*/ 438150 h 4897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477000" h="4897679">
                              <a:moveTo>
                                <a:pt x="0" y="0"/>
                              </a:moveTo>
                              <a:cubicBezTo>
                                <a:pt x="160337" y="238125"/>
                                <a:pt x="320675" y="476250"/>
                                <a:pt x="428625" y="628650"/>
                              </a:cubicBezTo>
                              <a:cubicBezTo>
                                <a:pt x="536575" y="781050"/>
                                <a:pt x="565150" y="858838"/>
                                <a:pt x="647700" y="914400"/>
                              </a:cubicBezTo>
                              <a:cubicBezTo>
                                <a:pt x="730250" y="969962"/>
                                <a:pt x="858838" y="911225"/>
                                <a:pt x="923925" y="962025"/>
                              </a:cubicBezTo>
                              <a:cubicBezTo>
                                <a:pt x="989013" y="1012825"/>
                                <a:pt x="1022350" y="1150938"/>
                                <a:pt x="1038225" y="1219200"/>
                              </a:cubicBezTo>
                              <a:cubicBezTo>
                                <a:pt x="1054100" y="1287462"/>
                                <a:pt x="966788" y="1325563"/>
                                <a:pt x="1019175" y="1371600"/>
                              </a:cubicBezTo>
                              <a:cubicBezTo>
                                <a:pt x="1071562" y="1417637"/>
                                <a:pt x="1258888" y="1433513"/>
                                <a:pt x="1352550" y="1495425"/>
                              </a:cubicBezTo>
                              <a:cubicBezTo>
                                <a:pt x="1446212" y="1557337"/>
                                <a:pt x="1533525" y="1666875"/>
                                <a:pt x="1581150" y="1743075"/>
                              </a:cubicBezTo>
                              <a:cubicBezTo>
                                <a:pt x="1628775" y="1819275"/>
                                <a:pt x="1662112" y="1855788"/>
                                <a:pt x="1638300" y="1952625"/>
                              </a:cubicBezTo>
                              <a:cubicBezTo>
                                <a:pt x="1614488" y="2049462"/>
                                <a:pt x="1512887" y="2170113"/>
                                <a:pt x="1438275" y="2324100"/>
                              </a:cubicBezTo>
                              <a:cubicBezTo>
                                <a:pt x="1363663" y="2478087"/>
                                <a:pt x="1231900" y="2716213"/>
                                <a:pt x="1190625" y="2876550"/>
                              </a:cubicBezTo>
                              <a:cubicBezTo>
                                <a:pt x="1149350" y="3036887"/>
                                <a:pt x="1174750" y="3117850"/>
                                <a:pt x="1190625" y="3286125"/>
                              </a:cubicBezTo>
                              <a:cubicBezTo>
                                <a:pt x="1206500" y="3454400"/>
                                <a:pt x="1216025" y="3714750"/>
                                <a:pt x="1285875" y="3886200"/>
                              </a:cubicBezTo>
                              <a:cubicBezTo>
                                <a:pt x="1355725" y="4057650"/>
                                <a:pt x="1439863" y="4176713"/>
                                <a:pt x="1609725" y="4314825"/>
                              </a:cubicBezTo>
                              <a:cubicBezTo>
                                <a:pt x="1779587" y="4452937"/>
                                <a:pt x="2060575" y="4618038"/>
                                <a:pt x="2305050" y="4714875"/>
                              </a:cubicBezTo>
                              <a:cubicBezTo>
                                <a:pt x="2549525" y="4811712"/>
                                <a:pt x="2827338" y="4884738"/>
                                <a:pt x="3076575" y="4895850"/>
                              </a:cubicBezTo>
                              <a:cubicBezTo>
                                <a:pt x="3325812" y="4906962"/>
                                <a:pt x="3721100" y="4867275"/>
                                <a:pt x="3800475" y="4781550"/>
                              </a:cubicBezTo>
                              <a:cubicBezTo>
                                <a:pt x="3879850" y="4695825"/>
                                <a:pt x="3514725" y="4406900"/>
                                <a:pt x="3552825" y="4381500"/>
                              </a:cubicBezTo>
                              <a:cubicBezTo>
                                <a:pt x="3590925" y="4356100"/>
                                <a:pt x="3879850" y="4632325"/>
                                <a:pt x="4029075" y="4629150"/>
                              </a:cubicBezTo>
                              <a:cubicBezTo>
                                <a:pt x="4178300" y="4625975"/>
                                <a:pt x="4338637" y="4470400"/>
                                <a:pt x="4448175" y="4362450"/>
                              </a:cubicBezTo>
                              <a:cubicBezTo>
                                <a:pt x="4557713" y="4254500"/>
                                <a:pt x="4619625" y="4095750"/>
                                <a:pt x="4686300" y="3981450"/>
                              </a:cubicBezTo>
                              <a:cubicBezTo>
                                <a:pt x="4752975" y="3867150"/>
                                <a:pt x="4805363" y="3790950"/>
                                <a:pt x="4848225" y="3676650"/>
                              </a:cubicBezTo>
                              <a:cubicBezTo>
                                <a:pt x="4891088" y="3562350"/>
                                <a:pt x="4959350" y="3425825"/>
                                <a:pt x="4943475" y="3295650"/>
                              </a:cubicBezTo>
                              <a:cubicBezTo>
                                <a:pt x="4927600" y="3165475"/>
                                <a:pt x="4732338" y="2954337"/>
                                <a:pt x="4752975" y="2895600"/>
                              </a:cubicBezTo>
                              <a:cubicBezTo>
                                <a:pt x="4773612" y="2836863"/>
                                <a:pt x="4979988" y="2976563"/>
                                <a:pt x="5067300" y="2943225"/>
                              </a:cubicBezTo>
                              <a:cubicBezTo>
                                <a:pt x="5154613" y="2909888"/>
                                <a:pt x="5181600" y="2776538"/>
                                <a:pt x="5276850" y="2695575"/>
                              </a:cubicBezTo>
                              <a:cubicBezTo>
                                <a:pt x="5372100" y="2614613"/>
                                <a:pt x="5513388" y="2547937"/>
                                <a:pt x="5638800" y="2457450"/>
                              </a:cubicBezTo>
                              <a:cubicBezTo>
                                <a:pt x="5764212" y="2366963"/>
                                <a:pt x="5916613" y="2254250"/>
                                <a:pt x="6029325" y="2152650"/>
                              </a:cubicBezTo>
                              <a:cubicBezTo>
                                <a:pt x="6142037" y="2051050"/>
                                <a:pt x="6249988" y="1960562"/>
                                <a:pt x="6315075" y="1847850"/>
                              </a:cubicBezTo>
                              <a:cubicBezTo>
                                <a:pt x="6380162" y="1735138"/>
                                <a:pt x="6403975" y="1601788"/>
                                <a:pt x="6419850" y="1476375"/>
                              </a:cubicBezTo>
                              <a:cubicBezTo>
                                <a:pt x="6435725" y="1350963"/>
                                <a:pt x="6446838" y="1212850"/>
                                <a:pt x="6410325" y="1095375"/>
                              </a:cubicBezTo>
                              <a:cubicBezTo>
                                <a:pt x="6373812" y="977900"/>
                                <a:pt x="6189663" y="881063"/>
                                <a:pt x="6200775" y="771525"/>
                              </a:cubicBezTo>
                              <a:cubicBezTo>
                                <a:pt x="6211888" y="661988"/>
                                <a:pt x="6344444" y="550069"/>
                                <a:pt x="6477000" y="4381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>
            <w:pict>
              <v:shape w14:anchorId="5F4A9970" id="Freeform: Shape 13" o:spid="_x0000_s1026" style="position:absolute;margin-left:-9pt;margin-top:101.25pt;width:513pt;height:385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77000,489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" path="m,c160337,238125,320675,476250,428625,628650,536575,781050,565150,858838,647700,914400v82550,55562,211138,-3175,276225,47625c989013,1012825,1022350,1150938,1038225,1219200v15875,68262,-71437,106363,-19050,152400c1071562,1417637,1258888,1433513,1352550,1495425v93662,61912,180975,171450,228600,247650c1628775,1819275,1662112,1855788,1638300,1952625v-23812,96837,-125413,217488,-200025,371475c1363663,2478087,1231900,2716213,1190625,2876550v-41275,160337,-15875,241300,,409575c1206500,3454400,1216025,3714750,1285875,3886200v69850,171450,153988,290513,323850,428625c1779587,4452937,2060575,4618038,2305050,4714875v244475,96837,522288,169863,771525,180975c3325812,4906962,3721100,4867275,3800475,4781550v79375,-85725,-285750,-374650,-247650,-400050c3590925,4356100,3879850,4632325,4029075,4629150v149225,-3175,309562,-158750,419100,-266700c4557713,4254500,4619625,4095750,4686300,3981450v66675,-114300,119063,-190500,161925,-304800c4891088,3562350,4959350,3425825,4943475,3295650v-15875,-130175,-211137,-341313,-190500,-400050c4773612,2836863,4979988,2976563,5067300,2943225v87313,-33337,114300,-166687,209550,-247650c5372100,2614613,5513388,2547937,5638800,2457450v125412,-90487,277813,-203200,390525,-304800c6142037,2051050,6249988,1960562,6315075,1847850v65087,-112712,88900,-246062,104775,-371475c6435725,1350963,6446838,1212850,6410325,1095375,6373812,977900,6189663,881063,6200775,771525v11113,-109537,143669,-221456,276225,-333375e" filled="f" strokecolor="red" strokeweight="1.5pt">
                <v:stroke joinstyle="miter"/>
                <v:path arrowok="t" o:connecttype="custom" o:connectlocs="0,0;431146,628650;651510,914400;929360,962025;1044332,1219200;1025170,1371600;1360506,1495425;1590451,1743075;1647937,1952625;1446735,2324100;1197629,2876550;1197629,3286125;1293439,3886200;1619194,4314825;2318609,4714875;3094673,4895850;3822831,4781550;3573724,4381500;4052775,4629150;4474341,4362450;4713866,3981450;4876744,3676650;4972554,3295650;4780934,2895600;5097108,2943225;5307890,2695575;5671969,2457450;6064792,2152650;6352223,1847850;6457614,1476375;6448033,1095375;6237250,771525;6515100,438150" o:connectangles="0,0,0,0,0,0,0,0,0,0,0,0,0,0,0,0,0,0,0,0,0,0,0,0,0,0,0,0,0,0,0,0,0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1019175</wp:posOffset>
                </wp:positionV>
                <wp:extent cx="209550" cy="600075"/>
                <wp:effectExtent l="19050" t="19050" r="571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>
            <w:pict>
              <v:shape w14:anchorId="44515FF9" id="Straight Arrow Connector 9" o:spid="_x0000_s1026" type="#_x0000_t32" style="position:absolute;margin-left:441pt;margin-top:80.25pt;width:16.5pt;height:4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3438524</wp:posOffset>
                </wp:positionV>
                <wp:extent cx="485775" cy="1266825"/>
                <wp:effectExtent l="19050" t="19050" r="4762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266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>
            <w:pict>
              <v:shape w14:anchorId="207A37C2" id="Straight Arrow Connector 7" o:spid="_x0000_s1026" type="#_x0000_t32" style="position:absolute;margin-left:197.25pt;margin-top:270.75pt;width:38.25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3419475</wp:posOffset>
                </wp:positionV>
                <wp:extent cx="295275" cy="342900"/>
                <wp:effectExtent l="19050" t="19050" r="47625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>
            <w:pict>
              <v:shape w14:anchorId="0D8C9B67" id="Straight Arrow Connector 6" o:spid="_x0000_s1026" type="#_x0000_t32" style="position:absolute;margin-left:321pt;margin-top:269.25pt;width:23.2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F07123" wp14:editId="0E312C9A">
                <wp:simplePos x="0" y="0"/>
                <wp:positionH relativeFrom="column">
                  <wp:posOffset>4886325</wp:posOffset>
                </wp:positionH>
                <wp:positionV relativeFrom="paragraph">
                  <wp:posOffset>590550</wp:posOffset>
                </wp:positionV>
                <wp:extent cx="1085850" cy="3238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00" w:rsidRDefault="00447C00" w:rsidP="00447C00">
                            <w:r>
                              <w:t>The Gateway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w14:anchorId="67F07123" id="_x0000_s1027" type="#_x0000_t202" style="position:absolute;margin-left:384.75pt;margin-top:46.5pt;width:85.5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">
                <v:textbox>
                  <w:txbxContent>
                    <w:p w:rsidR="00447C00" w:rsidRDefault="00447C00" w:rsidP="00447C00">
                      <w:r>
                        <w:t>The Gateway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F07123" wp14:editId="0E312C9A">
                <wp:simplePos x="0" y="0"/>
                <wp:positionH relativeFrom="column">
                  <wp:posOffset>3343275</wp:posOffset>
                </wp:positionH>
                <wp:positionV relativeFrom="paragraph">
                  <wp:posOffset>2914650</wp:posOffset>
                </wp:positionV>
                <wp:extent cx="1085850" cy="3238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00" w:rsidRDefault="00447C00" w:rsidP="00447C00">
                            <w:r>
                              <w:t>Visitor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w14:anchorId="67F07123" id="_x0000_s1028" type="#_x0000_t202" style="position:absolute;margin-left:263.25pt;margin-top:229.5pt;width:85.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">
                <v:textbox>
                  <w:txbxContent>
                    <w:p w:rsidR="00447C00" w:rsidRDefault="00447C00" w:rsidP="00447C00">
                      <w:r>
                        <w:t>Visitor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C0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3038475</wp:posOffset>
                </wp:positionV>
                <wp:extent cx="1085850" cy="323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00" w:rsidRDefault="00447C00">
                            <w:r>
                              <w:t>Visitor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id="_x0000_s1029" type="#_x0000_t202" style="position:absolute;margin-left:160.5pt;margin-top:239.25pt;width:85.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ZZJQIAAE0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">
                <v:textbox>
                  <w:txbxContent>
                    <w:p w:rsidR="00447C00" w:rsidRDefault="00447C00">
                      <w:r>
                        <w:t>Visitor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C00">
        <w:rPr>
          <w:noProof/>
        </w:rPr>
        <w:drawing>
          <wp:anchor distT="0" distB="0" distL="114300" distR="114300" simplePos="0" relativeHeight="251658240" behindDoc="0" locked="0" layoutInCell="1" allowOverlap="1" wp14:anchorId="08BBB71E">
            <wp:simplePos x="0" y="0"/>
            <wp:positionH relativeFrom="margin">
              <wp:align>center</wp:align>
            </wp:positionH>
            <wp:positionV relativeFrom="paragraph">
              <wp:posOffset>-790575</wp:posOffset>
            </wp:positionV>
            <wp:extent cx="9420225" cy="730821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0134" r="63510" b="11112"/>
                    <a:stretch/>
                  </pic:blipFill>
                  <pic:spPr bwMode="auto">
                    <a:xfrm>
                      <a:off x="0" y="0"/>
                      <a:ext cx="9420225" cy="730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1A0B" w:rsidSect="00447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C00"/>
    <w:rsid w:val="003B2329"/>
    <w:rsid w:val="00447C00"/>
    <w:rsid w:val="007E7F10"/>
    <w:rsid w:val="008E1A0B"/>
    <w:rsid w:val="00BB6D0F"/>
    <w:rsid w:val="00FB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4E957E-7CE3-4BBB-8C8D-5AC728DC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C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6149EB1A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Moor</dc:creator>
  <cp:keywords/>
  <dc:description/>
  <cp:lastModifiedBy>Campbell-Smith, Allison - GT ED</cp:lastModifiedBy>
  <cp:revision>2</cp:revision>
  <dcterms:created xsi:type="dcterms:W3CDTF">2018-01-15T11:56:00Z</dcterms:created>
  <dcterms:modified xsi:type="dcterms:W3CDTF">2018-01-15T11:56:00Z</dcterms:modified>
</cp:coreProperties>
</file>