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4FBE" w:rsidRDefault="009C4EC6" w:rsidP="007C6EBC">
      <w:pPr>
        <w:pStyle w:val="Heading1"/>
        <w:jc w:val="both"/>
        <w:rPr>
          <w:sz w:val="30"/>
          <w:szCs w:val="30"/>
        </w:rPr>
      </w:pPr>
      <w:r w:rsidRPr="00B64A2C">
        <w:rPr>
          <w:sz w:val="30"/>
          <w:szCs w:val="30"/>
        </w:rPr>
        <mc:AlternateContent>
          <mc:Choice Requires="wpg">
            <w:drawing>
              <wp:anchor distT="0" distB="0" distL="114300" distR="114300" simplePos="0" relativeHeight="251658240" behindDoc="1" locked="1" layoutInCell="1" allowOverlap="1" wp14:anchorId="3136A184" wp14:editId="17DF12CE">
                <wp:simplePos x="0" y="0"/>
                <wp:positionH relativeFrom="margin">
                  <wp:posOffset>4305134</wp:posOffset>
                </wp:positionH>
                <wp:positionV relativeFrom="margin">
                  <wp:posOffset>304</wp:posOffset>
                </wp:positionV>
                <wp:extent cx="2167255" cy="2935605"/>
                <wp:effectExtent l="0" t="0" r="4445" b="0"/>
                <wp:wrapNone/>
                <wp:docPr id="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2935605"/>
                          <a:chOff x="7747" y="870"/>
                          <a:chExt cx="3413" cy="4623"/>
                        </a:xfrm>
                      </wpg:grpSpPr>
                      <pic:pic xmlns:pic="http://schemas.openxmlformats.org/drawingml/2006/picture">
                        <pic:nvPicPr>
                          <pic:cNvPr id="9" name="Picture 1" descr="abc colour logo"/>
                          <pic:cNvPicPr>
                            <a:picLocks noChangeAspect="1"/>
                          </pic:cNvPicPr>
                        </pic:nvPicPr>
                        <pic:blipFill>
                          <a:blip r:embed="rId8" cstate="print">
                            <a:extLst>
                              <a:ext uri="{28A0092B-C50C-407E-A947-70E740481C1C}">
                                <a14:useLocalDpi xmlns:a14="http://schemas.microsoft.com/office/drawing/2010/main" val="0"/>
                              </a:ext>
                            </a:extLst>
                          </a:blip>
                          <a:srcRect t="19012" b="7921"/>
                          <a:stretch>
                            <a:fillRect/>
                          </a:stretch>
                        </pic:blipFill>
                        <pic:spPr bwMode="auto">
                          <a:xfrm>
                            <a:off x="7747" y="870"/>
                            <a:ext cx="2200"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2"/>
                        <wps:cNvSpPr txBox="1">
                          <a:spLocks noChangeArrowheads="1"/>
                        </wps:cNvSpPr>
                        <wps:spPr bwMode="auto">
                          <a:xfrm>
                            <a:off x="7747" y="2610"/>
                            <a:ext cx="3413" cy="288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F448D" w:rsidRPr="009C4EC6" w:rsidRDefault="009F448D" w:rsidP="009F448D">
                              <w:pPr>
                                <w:pStyle w:val="Header"/>
                                <w:overflowPunct w:val="0"/>
                                <w:autoSpaceDE w:val="0"/>
                                <w:autoSpaceDN w:val="0"/>
                                <w:adjustRightInd w:val="0"/>
                                <w:rPr>
                                  <w:rStyle w:val="BookTitle"/>
                                </w:rPr>
                              </w:pPr>
                              <w:r w:rsidRPr="009C4EC6">
                                <w:rPr>
                                  <w:rStyle w:val="BookTitle"/>
                                </w:rPr>
                                <w:t>Civic Centre</w:t>
                              </w:r>
                            </w:p>
                            <w:p w:rsidR="009F448D" w:rsidRPr="009C4EC6" w:rsidRDefault="009F448D" w:rsidP="009F448D">
                              <w:pPr>
                                <w:pStyle w:val="Header"/>
                                <w:overflowPunct w:val="0"/>
                                <w:autoSpaceDE w:val="0"/>
                                <w:autoSpaceDN w:val="0"/>
                                <w:adjustRightInd w:val="0"/>
                                <w:rPr>
                                  <w:rStyle w:val="BookTitle"/>
                                </w:rPr>
                              </w:pPr>
                              <w:r w:rsidRPr="009C4EC6">
                                <w:rPr>
                                  <w:rStyle w:val="BookTitle"/>
                                </w:rPr>
                                <w:t>Tannery Lane</w:t>
                              </w:r>
                            </w:p>
                            <w:p w:rsidR="009F448D" w:rsidRPr="009C4EC6" w:rsidRDefault="009F448D" w:rsidP="009F448D">
                              <w:pPr>
                                <w:pStyle w:val="Header"/>
                                <w:overflowPunct w:val="0"/>
                                <w:autoSpaceDE w:val="0"/>
                                <w:autoSpaceDN w:val="0"/>
                                <w:adjustRightInd w:val="0"/>
                                <w:rPr>
                                  <w:rStyle w:val="BookTitle"/>
                                </w:rPr>
                              </w:pPr>
                              <w:r w:rsidRPr="009C4EC6">
                                <w:rPr>
                                  <w:rStyle w:val="BookTitle"/>
                                </w:rPr>
                                <w:t>Ashford</w:t>
                              </w:r>
                            </w:p>
                            <w:p w:rsidR="009F448D" w:rsidRPr="009C4EC6" w:rsidRDefault="009F448D" w:rsidP="009F448D">
                              <w:pPr>
                                <w:pStyle w:val="Header"/>
                                <w:overflowPunct w:val="0"/>
                                <w:autoSpaceDE w:val="0"/>
                                <w:autoSpaceDN w:val="0"/>
                                <w:adjustRightInd w:val="0"/>
                                <w:rPr>
                                  <w:rStyle w:val="BookTitle"/>
                                </w:rPr>
                              </w:pPr>
                              <w:r w:rsidRPr="009C4EC6">
                                <w:rPr>
                                  <w:rStyle w:val="BookTitle"/>
                                </w:rPr>
                                <w:t>Kent TN23 1PL</w:t>
                              </w:r>
                            </w:p>
                            <w:p w:rsidR="009F448D" w:rsidRPr="009C4EC6" w:rsidRDefault="007C6EBC" w:rsidP="009F448D">
                              <w:pPr>
                                <w:pStyle w:val="Header"/>
                                <w:overflowPunct w:val="0"/>
                                <w:autoSpaceDE w:val="0"/>
                                <w:autoSpaceDN w:val="0"/>
                                <w:adjustRightInd w:val="0"/>
                                <w:spacing w:after="120"/>
                                <w:rPr>
                                  <w:rStyle w:val="BookTitle"/>
                                </w:rPr>
                              </w:pPr>
                              <w:r w:rsidRPr="009C4EC6">
                                <w:rPr>
                                  <w:rStyle w:val="BookTitle"/>
                                </w:rPr>
                                <w:t>01233 331111</w:t>
                              </w:r>
                            </w:p>
                            <w:p w:rsidR="009F448D" w:rsidRPr="009C4EC6" w:rsidRDefault="009F448D" w:rsidP="009F448D">
                              <w:pPr>
                                <w:pStyle w:val="Header"/>
                                <w:overflowPunct w:val="0"/>
                                <w:autoSpaceDE w:val="0"/>
                                <w:autoSpaceDN w:val="0"/>
                                <w:adjustRightInd w:val="0"/>
                                <w:rPr>
                                  <w:rStyle w:val="BookTitle"/>
                                </w:rPr>
                              </w:pPr>
                              <w:r w:rsidRPr="009C4EC6">
                                <w:rPr>
                                  <w:rStyle w:val="BookTitle"/>
                                </w:rPr>
                                <w:t>www.ashford.gov.uk</w:t>
                              </w:r>
                            </w:p>
                            <w:p w:rsidR="009F448D" w:rsidRPr="009C4EC6" w:rsidRDefault="009C4EC6" w:rsidP="009F448D">
                              <w:pPr>
                                <w:pStyle w:val="Header"/>
                                <w:overflowPunct w:val="0"/>
                                <w:autoSpaceDE w:val="0"/>
                                <w:autoSpaceDN w:val="0"/>
                                <w:adjustRightInd w:val="0"/>
                                <w:rPr>
                                  <w:rStyle w:val="BookTitle"/>
                                </w:rPr>
                              </w:pPr>
                              <w:r>
                                <w:rPr>
                                  <w:noProof/>
                                  <w:color w:val="31A947"/>
                                  <w:lang w:eastAsia="en-GB"/>
                                </w:rPr>
                                <w:drawing>
                                  <wp:inline distT="0" distB="0" distL="0" distR="0" wp14:anchorId="2D0525BE" wp14:editId="3985A478">
                                    <wp:extent cx="180975" cy="180975"/>
                                    <wp:effectExtent l="0" t="0" r="9525" b="9525"/>
                                    <wp:docPr id="6" name="Picture 1" descr="twitter-bird-white_on-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bird-white_on-gre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9F448D" w:rsidRPr="009C4EC6">
                                <w:rPr>
                                  <w:rStyle w:val="BookTitle"/>
                                </w:rPr>
                                <w:t xml:space="preserve">  @</w:t>
                              </w:r>
                              <w:proofErr w:type="spellStart"/>
                              <w:r w:rsidR="009F448D" w:rsidRPr="009C4EC6">
                                <w:rPr>
                                  <w:rStyle w:val="BookTitle"/>
                                </w:rPr>
                                <w:t>ashfordcouncil</w:t>
                              </w:r>
                              <w:proofErr w:type="spellEnd"/>
                            </w:p>
                            <w:p w:rsidR="009F448D" w:rsidRPr="009C4EC6" w:rsidRDefault="009C4EC6" w:rsidP="009F448D">
                              <w:pPr>
                                <w:rPr>
                                  <w:rStyle w:val="BookTitle"/>
                                </w:rPr>
                              </w:pPr>
                              <w:r>
                                <w:rPr>
                                  <w:noProof/>
                                  <w:color w:val="31A947"/>
                                  <w:lang w:eastAsia="en-GB"/>
                                </w:rPr>
                                <w:drawing>
                                  <wp:inline distT="0" distB="0" distL="0" distR="0" wp14:anchorId="57035D25" wp14:editId="37192E35">
                                    <wp:extent cx="180975" cy="180975"/>
                                    <wp:effectExtent l="0" t="0" r="9525" b="9525"/>
                                    <wp:docPr id="5" name="Picture 2" descr="facebook_flogo_abc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_flogo_abcgr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9F448D" w:rsidRPr="009C4EC6">
                                <w:rPr>
                                  <w:rStyle w:val="BookTitle"/>
                                </w:rPr>
                                <w:t xml:space="preserve">  </w:t>
                              </w:r>
                              <w:proofErr w:type="spellStart"/>
                              <w:r w:rsidR="009F448D" w:rsidRPr="009C4EC6">
                                <w:rPr>
                                  <w:rStyle w:val="BookTitle"/>
                                </w:rPr>
                                <w:t>AshfordBoroughCouncil</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6A184" id="Group 51" o:spid="_x0000_s1026" style="position:absolute;left:0;text-align:left;margin-left:339pt;margin-top:0;width:170.65pt;height:231.15pt;z-index:-251658240;mso-position-horizontal-relative:margin;mso-position-vertical-relative:margin" coordorigin="7747,870" coordsize="3413,4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bc colour logo" style="position:absolute;left:7747;top:870;width:2200;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">
                  <v:imagedata r:id="rId11" o:title="abc colour logo" croptop="12460f" cropbottom="5191f"/>
                  <v:path arrowok="t"/>
                </v:shape>
                <v:shapetype id="_x0000_t202" coordsize="21600,21600" o:spt="202" path="m,l,21600r21600,l21600,xe">
                  <v:stroke joinstyle="miter"/>
                  <v:path gradientshapeok="t" o:connecttype="rect"/>
                </v:shapetype>
                <v:shape id="Text Box 2" o:spid="_x0000_s1028" type="#_x0000_t202" style="position:absolute;left:7747;top:2610;width:341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" stroked="f" strokeweight=".5pt">
                  <v:textbox>
                    <w:txbxContent>
                      <w:p w:rsidR="009F448D" w:rsidRPr="009C4EC6" w:rsidRDefault="009F448D" w:rsidP="009F448D">
                        <w:pPr>
                          <w:pStyle w:val="Header"/>
                          <w:overflowPunct w:val="0"/>
                          <w:autoSpaceDE w:val="0"/>
                          <w:autoSpaceDN w:val="0"/>
                          <w:adjustRightInd w:val="0"/>
                          <w:rPr>
                            <w:rStyle w:val="BookTitle"/>
                          </w:rPr>
                        </w:pPr>
                        <w:r w:rsidRPr="009C4EC6">
                          <w:rPr>
                            <w:rStyle w:val="BookTitle"/>
                          </w:rPr>
                          <w:t>Civic Centre</w:t>
                        </w:r>
                      </w:p>
                      <w:p w:rsidR="009F448D" w:rsidRPr="009C4EC6" w:rsidRDefault="009F448D" w:rsidP="009F448D">
                        <w:pPr>
                          <w:pStyle w:val="Header"/>
                          <w:overflowPunct w:val="0"/>
                          <w:autoSpaceDE w:val="0"/>
                          <w:autoSpaceDN w:val="0"/>
                          <w:adjustRightInd w:val="0"/>
                          <w:rPr>
                            <w:rStyle w:val="BookTitle"/>
                          </w:rPr>
                        </w:pPr>
                        <w:r w:rsidRPr="009C4EC6">
                          <w:rPr>
                            <w:rStyle w:val="BookTitle"/>
                          </w:rPr>
                          <w:t>Tannery Lane</w:t>
                        </w:r>
                      </w:p>
                      <w:p w:rsidR="009F448D" w:rsidRPr="009C4EC6" w:rsidRDefault="009F448D" w:rsidP="009F448D">
                        <w:pPr>
                          <w:pStyle w:val="Header"/>
                          <w:overflowPunct w:val="0"/>
                          <w:autoSpaceDE w:val="0"/>
                          <w:autoSpaceDN w:val="0"/>
                          <w:adjustRightInd w:val="0"/>
                          <w:rPr>
                            <w:rStyle w:val="BookTitle"/>
                          </w:rPr>
                        </w:pPr>
                        <w:r w:rsidRPr="009C4EC6">
                          <w:rPr>
                            <w:rStyle w:val="BookTitle"/>
                          </w:rPr>
                          <w:t>Ashford</w:t>
                        </w:r>
                      </w:p>
                      <w:p w:rsidR="009F448D" w:rsidRPr="009C4EC6" w:rsidRDefault="009F448D" w:rsidP="009F448D">
                        <w:pPr>
                          <w:pStyle w:val="Header"/>
                          <w:overflowPunct w:val="0"/>
                          <w:autoSpaceDE w:val="0"/>
                          <w:autoSpaceDN w:val="0"/>
                          <w:adjustRightInd w:val="0"/>
                          <w:rPr>
                            <w:rStyle w:val="BookTitle"/>
                          </w:rPr>
                        </w:pPr>
                        <w:r w:rsidRPr="009C4EC6">
                          <w:rPr>
                            <w:rStyle w:val="BookTitle"/>
                          </w:rPr>
                          <w:t>Kent TN23 1PL</w:t>
                        </w:r>
                      </w:p>
                      <w:p w:rsidR="009F448D" w:rsidRPr="009C4EC6" w:rsidRDefault="007C6EBC" w:rsidP="009F448D">
                        <w:pPr>
                          <w:pStyle w:val="Header"/>
                          <w:overflowPunct w:val="0"/>
                          <w:autoSpaceDE w:val="0"/>
                          <w:autoSpaceDN w:val="0"/>
                          <w:adjustRightInd w:val="0"/>
                          <w:spacing w:after="120"/>
                          <w:rPr>
                            <w:rStyle w:val="BookTitle"/>
                          </w:rPr>
                        </w:pPr>
                        <w:r w:rsidRPr="009C4EC6">
                          <w:rPr>
                            <w:rStyle w:val="BookTitle"/>
                          </w:rPr>
                          <w:t>01233 331111</w:t>
                        </w:r>
                      </w:p>
                      <w:p w:rsidR="009F448D" w:rsidRPr="009C4EC6" w:rsidRDefault="009F448D" w:rsidP="009F448D">
                        <w:pPr>
                          <w:pStyle w:val="Header"/>
                          <w:overflowPunct w:val="0"/>
                          <w:autoSpaceDE w:val="0"/>
                          <w:autoSpaceDN w:val="0"/>
                          <w:adjustRightInd w:val="0"/>
                          <w:rPr>
                            <w:rStyle w:val="BookTitle"/>
                          </w:rPr>
                        </w:pPr>
                        <w:r w:rsidRPr="009C4EC6">
                          <w:rPr>
                            <w:rStyle w:val="BookTitle"/>
                          </w:rPr>
                          <w:t>www.ashford.gov.uk</w:t>
                        </w:r>
                      </w:p>
                      <w:p w:rsidR="009F448D" w:rsidRPr="009C4EC6" w:rsidRDefault="009C4EC6" w:rsidP="009F448D">
                        <w:pPr>
                          <w:pStyle w:val="Header"/>
                          <w:overflowPunct w:val="0"/>
                          <w:autoSpaceDE w:val="0"/>
                          <w:autoSpaceDN w:val="0"/>
                          <w:adjustRightInd w:val="0"/>
                          <w:rPr>
                            <w:rStyle w:val="BookTitle"/>
                          </w:rPr>
                        </w:pPr>
                        <w:r>
                          <w:rPr>
                            <w:noProof/>
                            <w:color w:val="31A947"/>
                            <w:lang w:eastAsia="en-GB"/>
                          </w:rPr>
                          <w:drawing>
                            <wp:inline distT="0" distB="0" distL="0" distR="0" wp14:anchorId="2D0525BE" wp14:editId="3985A478">
                              <wp:extent cx="180975" cy="180975"/>
                              <wp:effectExtent l="0" t="0" r="9525" b="9525"/>
                              <wp:docPr id="6" name="Picture 1" descr="twitter-bird-white_on-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bird-white_on-gre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9F448D" w:rsidRPr="009C4EC6">
                          <w:rPr>
                            <w:rStyle w:val="BookTitle"/>
                          </w:rPr>
                          <w:t xml:space="preserve">  @</w:t>
                        </w:r>
                        <w:proofErr w:type="spellStart"/>
                        <w:r w:rsidR="009F448D" w:rsidRPr="009C4EC6">
                          <w:rPr>
                            <w:rStyle w:val="BookTitle"/>
                          </w:rPr>
                          <w:t>ashfordcouncil</w:t>
                        </w:r>
                        <w:proofErr w:type="spellEnd"/>
                      </w:p>
                      <w:p w:rsidR="009F448D" w:rsidRPr="009C4EC6" w:rsidRDefault="009C4EC6" w:rsidP="009F448D">
                        <w:pPr>
                          <w:rPr>
                            <w:rStyle w:val="BookTitle"/>
                          </w:rPr>
                        </w:pPr>
                        <w:r>
                          <w:rPr>
                            <w:noProof/>
                            <w:color w:val="31A947"/>
                            <w:lang w:eastAsia="en-GB"/>
                          </w:rPr>
                          <w:drawing>
                            <wp:inline distT="0" distB="0" distL="0" distR="0" wp14:anchorId="57035D25" wp14:editId="37192E35">
                              <wp:extent cx="180975" cy="180975"/>
                              <wp:effectExtent l="0" t="0" r="9525" b="9525"/>
                              <wp:docPr id="5" name="Picture 2" descr="facebook_flogo_abc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_flogo_abcgr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9F448D" w:rsidRPr="009C4EC6">
                          <w:rPr>
                            <w:rStyle w:val="BookTitle"/>
                          </w:rPr>
                          <w:t xml:space="preserve">  </w:t>
                        </w:r>
                        <w:proofErr w:type="spellStart"/>
                        <w:r w:rsidR="009F448D" w:rsidRPr="009C4EC6">
                          <w:rPr>
                            <w:rStyle w:val="BookTitle"/>
                          </w:rPr>
                          <w:t>AshfordBoroughCouncil</w:t>
                        </w:r>
                        <w:proofErr w:type="spellEnd"/>
                      </w:p>
                    </w:txbxContent>
                  </v:textbox>
                </v:shape>
                <w10:wrap anchorx="margin" anchory="margin"/>
                <w10:anchorlock/>
              </v:group>
            </w:pict>
          </mc:Fallback>
        </mc:AlternateContent>
      </w:r>
      <w:r w:rsidR="00DF71D8">
        <w:rPr>
          <w:sz w:val="30"/>
          <w:szCs w:val="30"/>
        </w:rPr>
        <w:t>Councillor G D Clarkson CBE BA (Hons)</w:t>
      </w:r>
    </w:p>
    <w:p w:rsidR="007C6EBC" w:rsidRDefault="00DF71D8" w:rsidP="007C6EBC">
      <w:pPr>
        <w:pStyle w:val="Heading1"/>
        <w:jc w:val="both"/>
        <w:rPr>
          <w:sz w:val="30"/>
          <w:szCs w:val="30"/>
        </w:rPr>
      </w:pPr>
      <w:r>
        <w:rPr>
          <w:sz w:val="30"/>
          <w:szCs w:val="30"/>
        </w:rPr>
        <w:t>Leader of the Council</w:t>
      </w:r>
    </w:p>
    <w:p w:rsidR="007E0161" w:rsidRDefault="00DF71D8" w:rsidP="007C6EBC">
      <w:pPr>
        <w:pStyle w:val="Heading1"/>
        <w:jc w:val="both"/>
        <w:rPr>
          <w:sz w:val="30"/>
          <w:szCs w:val="30"/>
        </w:rPr>
      </w:pPr>
      <w:r>
        <w:rPr>
          <w:sz w:val="30"/>
          <w:szCs w:val="30"/>
        </w:rPr>
        <w:t>Charing Ward</w:t>
      </w:r>
    </w:p>
    <w:p w:rsidR="0063261B" w:rsidRDefault="0063261B" w:rsidP="007C6EBC">
      <w:pPr>
        <w:jc w:val="both"/>
      </w:pPr>
      <w:r>
        <w:t>Ask for:</w:t>
      </w:r>
      <w:r>
        <w:tab/>
        <w:t xml:space="preserve"> Gerry Clarkson</w:t>
      </w:r>
    </w:p>
    <w:p w:rsidR="0063261B" w:rsidRDefault="0063261B" w:rsidP="007C6EBC">
      <w:pPr>
        <w:jc w:val="both"/>
      </w:pPr>
      <w:r>
        <w:t>Email:</w:t>
      </w:r>
      <w:r>
        <w:tab/>
        <w:t xml:space="preserve"> Gerry.clarkson@ashford.gov.uk</w:t>
      </w:r>
      <w:r>
        <w:tab/>
      </w:r>
    </w:p>
    <w:p w:rsidR="0063261B" w:rsidRDefault="0063261B" w:rsidP="007C6EBC">
      <w:pPr>
        <w:jc w:val="both"/>
      </w:pPr>
      <w:r>
        <w:t>Direct line:</w:t>
      </w:r>
      <w:r>
        <w:tab/>
      </w:r>
      <w:r w:rsidR="00483F53">
        <w:t xml:space="preserve"> </w:t>
      </w:r>
      <w:r>
        <w:t>(01233) 330201</w:t>
      </w:r>
    </w:p>
    <w:p w:rsidR="0063261B" w:rsidRPr="0063261B" w:rsidRDefault="0063261B" w:rsidP="007C6EBC">
      <w:pPr>
        <w:jc w:val="both"/>
        <w:rPr>
          <w:lang w:eastAsia="en-GB"/>
        </w:rPr>
      </w:pPr>
      <w:bookmarkStart w:id="0" w:name="_GoBack"/>
      <w:bookmarkEnd w:id="0"/>
      <w:r>
        <w:rPr>
          <w:noProof/>
          <w:szCs w:val="22"/>
          <w:lang w:eastAsia="en-GB"/>
        </w:rPr>
        <mc:AlternateContent>
          <mc:Choice Requires="wps">
            <w:drawing>
              <wp:anchor distT="0" distB="0" distL="114300" distR="114300" simplePos="0" relativeHeight="251660288" behindDoc="0" locked="0" layoutInCell="1" allowOverlap="1" wp14:anchorId="620F91ED" wp14:editId="0A5E1D39">
                <wp:simplePos x="0" y="0"/>
                <wp:positionH relativeFrom="page">
                  <wp:posOffset>699135</wp:posOffset>
                </wp:positionH>
                <wp:positionV relativeFrom="page">
                  <wp:posOffset>1971675</wp:posOffset>
                </wp:positionV>
                <wp:extent cx="3132455" cy="1581785"/>
                <wp:effectExtent l="0" t="0" r="0" b="0"/>
                <wp:wrapTopAndBottom/>
                <wp:docPr id="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2455" cy="1581785"/>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round/>
                              <a:headEnd/>
                              <a:tailEnd/>
                            </a14:hiddenLine>
                          </a:ext>
                          <a:ext uri="{AF507438-7753-43E0-B8FC-AC1667EBCBE1}">
                            <a14:hiddenEffects xmlns:a14="http://schemas.microsoft.com/office/drawing/2010/main">
                              <a:effectLst/>
                            </a14:hiddenEffects>
                          </a:ext>
                        </a:extLst>
                      </wps:spPr>
                      <wps:txbx>
                        <w:txbxContent>
                          <w:p w:rsidR="00394B2E" w:rsidRDefault="00394B2E" w:rsidP="002D65C8"/>
                          <w:p w:rsidR="0063261B" w:rsidRPr="00842B4A" w:rsidRDefault="0063261B" w:rsidP="0063261B"/>
                        </w:txbxContent>
                      </wps:txbx>
                      <wps:bodyPr rot="0" vert="horz" wrap="square" lIns="91440" tIns="3200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0F91ED" id="AutoShape 22" o:spid="_x0000_s1029" style="position:absolute;left:0;text-align:left;margin-left:55.05pt;margin-top:155.25pt;width:246.65pt;height:124.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" filled="f" stroked="f" strokecolor="silver">
                <v:textbox inset=",25.2pt">
                  <w:txbxContent>
                    <w:p w:rsidR="00394B2E" w:rsidRDefault="00394B2E" w:rsidP="002D65C8"/>
                    <w:p w:rsidR="0063261B" w:rsidRPr="00842B4A" w:rsidRDefault="0063261B" w:rsidP="0063261B"/>
                  </w:txbxContent>
                </v:textbox>
                <w10:wrap type="topAndBottom" anchorx="page" anchory="page"/>
              </v:roundrect>
            </w:pict>
          </mc:Fallback>
        </mc:AlternateContent>
      </w:r>
    </w:p>
    <w:p w:rsidR="00B0251D" w:rsidRDefault="00B0251D" w:rsidP="007C6EBC">
      <w:pPr>
        <w:jc w:val="both"/>
      </w:pPr>
    </w:p>
    <w:p w:rsidR="00A076CD" w:rsidRDefault="00E368E5" w:rsidP="007C6EBC">
      <w:pPr>
        <w:jc w:val="both"/>
      </w:pPr>
      <w:r>
        <w:t>Our Ref:</w:t>
      </w:r>
      <w:r w:rsidR="00E035A8">
        <w:tab/>
      </w:r>
      <w:r w:rsidR="00A076CD">
        <w:t>GDC0727</w:t>
      </w:r>
    </w:p>
    <w:p w:rsidR="00E035A8" w:rsidRDefault="00E035A8" w:rsidP="007C6EBC">
      <w:pPr>
        <w:jc w:val="both"/>
      </w:pPr>
      <w:r>
        <w:t>Date:</w:t>
      </w:r>
      <w:r>
        <w:tab/>
      </w:r>
      <w:r w:rsidR="00A076CD">
        <w:t>June 2018</w:t>
      </w:r>
    </w:p>
    <w:p w:rsidR="00094976" w:rsidRDefault="00094976" w:rsidP="007C6EBC">
      <w:pPr>
        <w:jc w:val="both"/>
        <w:rPr>
          <w:szCs w:val="22"/>
        </w:rPr>
      </w:pPr>
    </w:p>
    <w:p w:rsidR="00A076CD" w:rsidRDefault="00A076CD" w:rsidP="007C6EBC">
      <w:pPr>
        <w:jc w:val="both"/>
        <w:rPr>
          <w:szCs w:val="22"/>
        </w:rPr>
      </w:pPr>
    </w:p>
    <w:p w:rsidR="00A076CD" w:rsidRDefault="007C6EBC" w:rsidP="007C6EBC">
      <w:pPr>
        <w:jc w:val="both"/>
        <w:rPr>
          <w:szCs w:val="22"/>
        </w:rPr>
      </w:pPr>
      <w:r>
        <w:rPr>
          <w:szCs w:val="22"/>
        </w:rPr>
        <w:t>Dear Kent Ambassadors</w:t>
      </w:r>
    </w:p>
    <w:p w:rsidR="00094976" w:rsidRDefault="00094976" w:rsidP="007C6EBC">
      <w:pPr>
        <w:jc w:val="both"/>
        <w:rPr>
          <w:szCs w:val="22"/>
        </w:rPr>
      </w:pPr>
    </w:p>
    <w:p w:rsidR="00A076CD" w:rsidRPr="00A076CD" w:rsidRDefault="00A076CD" w:rsidP="007C6EBC">
      <w:pPr>
        <w:jc w:val="both"/>
        <w:rPr>
          <w:b/>
        </w:rPr>
      </w:pPr>
      <w:r w:rsidRPr="00A076CD">
        <w:rPr>
          <w:b/>
        </w:rPr>
        <w:t>Re: Kent Ambassadors Visit to Ashford, Thursday 23</w:t>
      </w:r>
      <w:r w:rsidRPr="00A076CD">
        <w:rPr>
          <w:b/>
          <w:vertAlign w:val="superscript"/>
        </w:rPr>
        <w:t>rd</w:t>
      </w:r>
      <w:r w:rsidRPr="00A076CD">
        <w:rPr>
          <w:b/>
        </w:rPr>
        <w:t xml:space="preserve"> August 2018</w:t>
      </w:r>
    </w:p>
    <w:p w:rsidR="00A076CD" w:rsidRDefault="00A076CD" w:rsidP="007C6EBC">
      <w:pPr>
        <w:jc w:val="both"/>
      </w:pPr>
    </w:p>
    <w:p w:rsidR="00A076CD" w:rsidRDefault="00A076CD" w:rsidP="007C6EBC">
      <w:pPr>
        <w:jc w:val="both"/>
      </w:pPr>
      <w:r>
        <w:t>I have great pleasure in inviting you to Ashford on the 23</w:t>
      </w:r>
      <w:r w:rsidRPr="00C74252">
        <w:rPr>
          <w:vertAlign w:val="superscript"/>
        </w:rPr>
        <w:t>rd</w:t>
      </w:r>
      <w:r>
        <w:t xml:space="preserve"> August 2018 to hear about the dynamic plans that Ashford Borough Council and its partners have been taking forward within the Borough over the last few years, and the plans that we have for the future.</w:t>
      </w:r>
    </w:p>
    <w:p w:rsidR="00A076CD" w:rsidRDefault="00A076CD" w:rsidP="007C6EBC">
      <w:pPr>
        <w:jc w:val="both"/>
      </w:pPr>
    </w:p>
    <w:p w:rsidR="00A076CD" w:rsidRDefault="00A076CD" w:rsidP="007C6EBC">
      <w:pPr>
        <w:jc w:val="both"/>
      </w:pPr>
      <w:r>
        <w:t xml:space="preserve">As a finalist in this year’s Local Government Chronicle awards in the categories of Council of the Year and Entrepreneurial Council of the Year, we would welcome presenting our innovative approach to becoming a commercial Council, whilst delivering high performing services for our residents.  Over the last 5 years, we have developed the challenging programme called the Big 8 projects in Ashford along with our partners, and set up the Ashford Strategic Delivery Board to co-ordinate successful cross-organisational working.  </w:t>
      </w:r>
    </w:p>
    <w:p w:rsidR="00A076CD" w:rsidRDefault="00A076CD" w:rsidP="007C6EBC">
      <w:pPr>
        <w:jc w:val="both"/>
      </w:pPr>
    </w:p>
    <w:p w:rsidR="00A076CD" w:rsidRDefault="00A076CD" w:rsidP="007C6EBC">
      <w:pPr>
        <w:jc w:val="both"/>
      </w:pPr>
      <w:r>
        <w:t>The Kent Ambassadors visit to Ashford will give us a great opportunity to update you on the successes we have achieved against this challenging programme, by presenting our progress and with a key part of the afternoon being a tour of some of the £590 million worth of developments that are currently being delivered in Ashford Town Centre.</w:t>
      </w:r>
    </w:p>
    <w:p w:rsidR="00A076CD" w:rsidRDefault="00A076CD" w:rsidP="007C6EBC">
      <w:pPr>
        <w:jc w:val="both"/>
      </w:pPr>
    </w:p>
    <w:p w:rsidR="002D65C8" w:rsidRDefault="00A076CD" w:rsidP="007C6EBC">
      <w:pPr>
        <w:jc w:val="both"/>
      </w:pPr>
      <w:r>
        <w:t>We look forward to welcoming you from 12.30pm to 4.30pm on Thursday 23</w:t>
      </w:r>
      <w:r w:rsidRPr="00682449">
        <w:rPr>
          <w:vertAlign w:val="superscript"/>
        </w:rPr>
        <w:t>rd</w:t>
      </w:r>
      <w:r>
        <w:t xml:space="preserve"> August 2018 at Ashford Civic Centre, Tannery Lane, Ashford, Kent TN23 1PL.  Parking will be provided on site for those that will need it, and our Civic Centre is only a short walk from Ashford International Station for those travelling by train.  A buffet lunch will be provided and </w:t>
      </w:r>
      <w:r w:rsidR="002D65C8">
        <w:t xml:space="preserve">both </w:t>
      </w:r>
      <w:r>
        <w:t xml:space="preserve">Councillors and Officers from Ashford Borough Council will present on the exciting developments and activities that they are helping to facilitate within the area including: </w:t>
      </w:r>
    </w:p>
    <w:p w:rsidR="00394B2E" w:rsidRDefault="00394B2E" w:rsidP="007C6EBC">
      <w:pPr>
        <w:jc w:val="both"/>
      </w:pPr>
    </w:p>
    <w:p w:rsidR="00394B2E" w:rsidRDefault="00394B2E" w:rsidP="007C6EBC">
      <w:pPr>
        <w:jc w:val="both"/>
      </w:pPr>
    </w:p>
    <w:p w:rsidR="002D65C8" w:rsidRDefault="002D65C8" w:rsidP="007C6EBC">
      <w:pPr>
        <w:jc w:val="both"/>
      </w:pPr>
    </w:p>
    <w:p w:rsidR="00394B2E" w:rsidRDefault="00A076CD" w:rsidP="007C6EBC">
      <w:pPr>
        <w:pStyle w:val="ListParagraph"/>
        <w:numPr>
          <w:ilvl w:val="0"/>
          <w:numId w:val="2"/>
        </w:numPr>
        <w:jc w:val="both"/>
      </w:pPr>
      <w:r>
        <w:lastRenderedPageBreak/>
        <w:t>the As</w:t>
      </w:r>
      <w:r w:rsidR="00394B2E">
        <w:t>hford Designer Outlet expansion</w:t>
      </w:r>
      <w:r>
        <w:t xml:space="preserve"> </w:t>
      </w:r>
    </w:p>
    <w:p w:rsidR="002D65C8" w:rsidRDefault="00A076CD" w:rsidP="007C6EBC">
      <w:pPr>
        <w:pStyle w:val="ListParagraph"/>
        <w:numPr>
          <w:ilvl w:val="0"/>
          <w:numId w:val="2"/>
        </w:numPr>
        <w:jc w:val="both"/>
      </w:pPr>
      <w:r>
        <w:t xml:space="preserve">Delivery </w:t>
      </w:r>
      <w:r w:rsidR="002D65C8">
        <w:t>of the new M20 Jct10a junction</w:t>
      </w:r>
    </w:p>
    <w:p w:rsidR="00394B2E" w:rsidRDefault="00A076CD" w:rsidP="007C6EBC">
      <w:pPr>
        <w:pStyle w:val="ListParagraph"/>
        <w:numPr>
          <w:ilvl w:val="0"/>
          <w:numId w:val="2"/>
        </w:numPr>
        <w:jc w:val="both"/>
      </w:pPr>
      <w:r>
        <w:t>5</w:t>
      </w:r>
      <w:r w:rsidR="00394B2E">
        <w:t xml:space="preserve">,750 homes at </w:t>
      </w:r>
      <w:proofErr w:type="spellStart"/>
      <w:r w:rsidR="00394B2E">
        <w:t>Chilmington</w:t>
      </w:r>
      <w:proofErr w:type="spellEnd"/>
      <w:r w:rsidR="00394B2E">
        <w:t xml:space="preserve"> Green</w:t>
      </w:r>
    </w:p>
    <w:p w:rsidR="00394B2E" w:rsidRDefault="00394B2E" w:rsidP="007C6EBC">
      <w:pPr>
        <w:pStyle w:val="ListParagraph"/>
        <w:numPr>
          <w:ilvl w:val="0"/>
          <w:numId w:val="2"/>
        </w:numPr>
        <w:jc w:val="both"/>
      </w:pPr>
      <w:r>
        <w:t>Ashford College Campus</w:t>
      </w:r>
      <w:r w:rsidR="00A076CD">
        <w:t xml:space="preserve"> </w:t>
      </w:r>
    </w:p>
    <w:p w:rsidR="00394B2E" w:rsidRDefault="00A076CD" w:rsidP="007C6EBC">
      <w:pPr>
        <w:pStyle w:val="ListParagraph"/>
        <w:numPr>
          <w:ilvl w:val="0"/>
          <w:numId w:val="2"/>
        </w:numPr>
        <w:jc w:val="both"/>
      </w:pPr>
      <w:r>
        <w:t>Hotel, Cinema and Res</w:t>
      </w:r>
      <w:r w:rsidR="00394B2E">
        <w:t>taurants at Elwick Place</w:t>
      </w:r>
    </w:p>
    <w:p w:rsidR="00394B2E" w:rsidRDefault="00394B2E" w:rsidP="007C6EBC">
      <w:pPr>
        <w:pStyle w:val="ListParagraph"/>
        <w:numPr>
          <w:ilvl w:val="0"/>
          <w:numId w:val="2"/>
        </w:numPr>
        <w:jc w:val="both"/>
      </w:pPr>
      <w:r>
        <w:t>Curious Brewery</w:t>
      </w:r>
      <w:r w:rsidR="00A076CD">
        <w:t xml:space="preserve"> </w:t>
      </w:r>
    </w:p>
    <w:p w:rsidR="00394B2E" w:rsidRDefault="00A076CD" w:rsidP="007C6EBC">
      <w:pPr>
        <w:pStyle w:val="ListParagraph"/>
        <w:numPr>
          <w:ilvl w:val="0"/>
          <w:numId w:val="3"/>
        </w:numPr>
        <w:jc w:val="both"/>
      </w:pPr>
      <w:r>
        <w:t xml:space="preserve">Commercial Quarter Office development.  </w:t>
      </w:r>
    </w:p>
    <w:p w:rsidR="00394B2E" w:rsidRDefault="00394B2E" w:rsidP="007C6EBC">
      <w:pPr>
        <w:pStyle w:val="ListParagraph"/>
        <w:jc w:val="both"/>
      </w:pPr>
    </w:p>
    <w:p w:rsidR="00A076CD" w:rsidRDefault="00A076CD" w:rsidP="007C6EBC">
      <w:pPr>
        <w:jc w:val="both"/>
      </w:pPr>
      <w:r>
        <w:t>Ambassadors will have the opportunity to go on a short walking tour of some of these Town Centre sites, and hear more from the developers themselves.</w:t>
      </w:r>
    </w:p>
    <w:p w:rsidR="00394B2E" w:rsidRDefault="00394B2E" w:rsidP="007C6EBC">
      <w:pPr>
        <w:jc w:val="both"/>
      </w:pPr>
    </w:p>
    <w:p w:rsidR="00A076CD" w:rsidRDefault="00A076CD" w:rsidP="007C6EBC">
      <w:pPr>
        <w:jc w:val="both"/>
      </w:pPr>
      <w:r>
        <w:t xml:space="preserve">Please RSVP to Allison Campbell-Smith the Kent Ambassadors Programme Manager at </w:t>
      </w:r>
      <w:hyperlink r:id="rId12" w:history="1">
        <w:r w:rsidRPr="00F44018">
          <w:rPr>
            <w:rStyle w:val="Hyperlink"/>
          </w:rPr>
          <w:t>Allison.Campbell-Smith@kent.gov.uk</w:t>
        </w:r>
      </w:hyperlink>
      <w:r>
        <w:t xml:space="preserve"> and let her know if you will require parking and have any dietary requirements.  If you have any questions you can contact her by email or telephone 03000 417040.</w:t>
      </w:r>
    </w:p>
    <w:p w:rsidR="00A076CD" w:rsidRDefault="00A076CD" w:rsidP="007C6EBC">
      <w:pPr>
        <w:jc w:val="both"/>
      </w:pPr>
    </w:p>
    <w:p w:rsidR="00A076CD" w:rsidRDefault="00A076CD" w:rsidP="007C6EBC">
      <w:pPr>
        <w:jc w:val="both"/>
      </w:pPr>
      <w:r>
        <w:t>I look forward to meeting you all in August for an inspiring day.</w:t>
      </w:r>
    </w:p>
    <w:p w:rsidR="00B0251D" w:rsidRDefault="00B0251D" w:rsidP="007C6EBC">
      <w:pPr>
        <w:jc w:val="both"/>
      </w:pPr>
    </w:p>
    <w:p w:rsidR="00B0251D" w:rsidRDefault="007C6EBC" w:rsidP="007C6EBC">
      <w:pPr>
        <w:jc w:val="both"/>
      </w:pPr>
      <w:r>
        <w:rPr>
          <w:noProof/>
        </w:rPr>
        <w:drawing>
          <wp:inline distT="0" distB="0" distL="0" distR="0" wp14:anchorId="5D03CC29">
            <wp:extent cx="3444240" cy="9144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4240" cy="914400"/>
                    </a:xfrm>
                    <a:prstGeom prst="rect">
                      <a:avLst/>
                    </a:prstGeom>
                    <a:noFill/>
                  </pic:spPr>
                </pic:pic>
              </a:graphicData>
            </a:graphic>
          </wp:inline>
        </w:drawing>
      </w:r>
    </w:p>
    <w:p w:rsidR="0037792B" w:rsidRPr="00842B4A" w:rsidRDefault="00DF71D8" w:rsidP="007C6EBC">
      <w:pPr>
        <w:pStyle w:val="Nameposition"/>
        <w:jc w:val="both"/>
        <w:rPr>
          <w:rStyle w:val="BookTitle"/>
          <w:rFonts w:ascii="Arial" w:hAnsi="Arial"/>
          <w:color w:val="auto"/>
          <w:sz w:val="24"/>
        </w:rPr>
      </w:pPr>
      <w:r>
        <w:rPr>
          <w:rStyle w:val="BookTitle"/>
          <w:rFonts w:ascii="Arial" w:hAnsi="Arial"/>
          <w:color w:val="auto"/>
          <w:sz w:val="24"/>
        </w:rPr>
        <w:t>Gerry Clarkson, CBE</w:t>
      </w:r>
    </w:p>
    <w:p w:rsidR="002378FA" w:rsidRPr="00842B4A" w:rsidRDefault="00DF71D8" w:rsidP="007C6EBC">
      <w:pPr>
        <w:pStyle w:val="Nameposition"/>
        <w:jc w:val="both"/>
        <w:rPr>
          <w:rFonts w:ascii="Arial" w:hAnsi="Arial"/>
          <w:b w:val="0"/>
          <w:color w:val="auto"/>
          <w:sz w:val="24"/>
        </w:rPr>
      </w:pPr>
      <w:r>
        <w:rPr>
          <w:rStyle w:val="BookTitle"/>
          <w:rFonts w:ascii="Arial" w:hAnsi="Arial"/>
          <w:b w:val="0"/>
          <w:color w:val="auto"/>
          <w:sz w:val="24"/>
        </w:rPr>
        <w:t>Leader of the Council</w:t>
      </w:r>
    </w:p>
    <w:sectPr w:rsidR="002378FA" w:rsidRPr="00842B4A" w:rsidSect="00B64A2C">
      <w:footerReference w:type="default" r:id="rId14"/>
      <w:pgSz w:w="11909" w:h="16834" w:code="9"/>
      <w:pgMar w:top="720" w:right="1138" w:bottom="1699" w:left="1138" w:header="403" w:footer="403" w:gutter="0"/>
      <w:paperSrc w:first="7" w:other="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01E5" w:rsidRDefault="004F01E5">
      <w:r>
        <w:separator/>
      </w:r>
    </w:p>
  </w:endnote>
  <w:endnote w:type="continuationSeparator" w:id="0">
    <w:p w:rsidR="004F01E5" w:rsidRDefault="004F0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1FD" w:rsidRDefault="002378FA" w:rsidP="00FA71FD">
    <w:pPr>
      <w:pStyle w:val="Footer"/>
      <w:tabs>
        <w:tab w:val="right" w:pos="9823"/>
      </w:tabs>
    </w:pPr>
    <w:r>
      <w:rPr>
        <w:noProof/>
        <w:lang w:eastAsia="en-GB"/>
      </w:rPr>
      <mc:AlternateContent>
        <mc:Choice Requires="wpg">
          <w:drawing>
            <wp:anchor distT="0" distB="0" distL="114300" distR="114300" simplePos="0" relativeHeight="251659776" behindDoc="0" locked="0" layoutInCell="1" allowOverlap="1" wp14:anchorId="6F6E004D" wp14:editId="6A0E6AED">
              <wp:simplePos x="0" y="0"/>
              <wp:positionH relativeFrom="column">
                <wp:posOffset>3240331</wp:posOffset>
              </wp:positionH>
              <wp:positionV relativeFrom="page">
                <wp:posOffset>9898083</wp:posOffset>
              </wp:positionV>
              <wp:extent cx="3063834" cy="540327"/>
              <wp:effectExtent l="0" t="0" r="3810" b="0"/>
              <wp:wrapNone/>
              <wp:docPr id="11" name="Group 11"/>
              <wp:cNvGraphicFramePr/>
              <a:graphic xmlns:a="http://schemas.openxmlformats.org/drawingml/2006/main">
                <a:graphicData uri="http://schemas.microsoft.com/office/word/2010/wordprocessingGroup">
                  <wpg:wgp>
                    <wpg:cNvGrpSpPr/>
                    <wpg:grpSpPr>
                      <a:xfrm>
                        <a:off x="0" y="0"/>
                        <a:ext cx="3063834" cy="540327"/>
                        <a:chOff x="0" y="0"/>
                        <a:chExt cx="3063834" cy="540327"/>
                      </a:xfrm>
                    </wpg:grpSpPr>
                    <pic:pic xmlns:pic="http://schemas.openxmlformats.org/drawingml/2006/picture">
                      <pic:nvPicPr>
                        <pic:cNvPr id="2" name="Picture 4" descr="AshFORd_colour_logo_blu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52550" y="0"/>
                          <a:ext cx="1211284" cy="540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938"/>
                          <a:ext cx="374073" cy="528452"/>
                        </a:xfrm>
                        <a:prstGeom prst="rect">
                          <a:avLst/>
                        </a:prstGeom>
                        <a:noFill/>
                        <a:ln>
                          <a:noFill/>
                        </a:ln>
                        <a:extLst/>
                      </pic:spPr>
                    </pic:pic>
                    <pic:pic xmlns:pic="http://schemas.openxmlformats.org/drawingml/2006/picture">
                      <pic:nvPicPr>
                        <pic:cNvPr id="4" name="Picture 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46265" y="0"/>
                          <a:ext cx="1110343" cy="540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14B01EF" id="Group 11" o:spid="_x0000_s1026" style="position:absolute;margin-left:255.15pt;margin-top:779.4pt;width:241.25pt;height:42.55pt;z-index:251659776;mso-position-vertical-relative:page" coordsize="30638,5403" o:gfxdata="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JBQUM0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pjOTM3YWU3MS1jNjRmLTQ4YzgtYjNkZS02&#10;ZWQxNDZiYTA3YjI8L3N0RXZ0Omluc3RhbmNlSUQ+CiAgICAgICAgICAgICAgICAgIDxzdEV2dDp3&#10;aGVuPjIwMTQtMDgtMDNUMTY6MzE6MjgrMDE6MDA8L3N0RXZ0OndoZW4+CiAgICAgICAgICAgICAg&#10;ICAgIDxzdEV2dDpzb2Z0d2FyZUFnZW50PkFkb2JlIElsbHVzdHJhdG9yIENDIChNYWNpbnRvc2gp&#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jb252ZXJ0ZWQ8L3N0RXZ0OmFjdGlvbj4K&#10;ICAgICAgICAgICAgICAgICAgPHN0RXZ0OnBhcmFtZXRlcnM+ZnJvbSBhcHBsaWNhdGlvbi9wb3N0&#10;c2NyaXB0IHRvIGFwcGxpY2F0aW9uL3ZuZC5hZG9iZS5pbGx1c3RyYXRvcjwvc3RFdnQ6cGFyYW1l&#10;dGVycz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UHJpbnQ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ZE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2ODJCM0YyOTBDMjA2ODExODA4MzlBNUNBNzQ5NkIzMDwveG1wTU06SW5z&#10;dGFuY2VJRD4KICAgICAgICAgPHhtcE1NOkRvY3VtZW50SUQ+eG1wLmRpZDo2ODJCM0YyOTBDMjA2&#10;ODExODA4MzlBNUNBNzQ5NkIzMD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4bXAuaWlkOkZCN0YxMTc0MDcyMDY4MTE4MDgzOUE1Q0E3NDk2QjMwPC9zdFJlZjppbnN0YW5j&#10;ZUlEPgogICAgICAgICAgICA8c3RSZWY6ZG9jdW1lbnRJRD54bXAuZGlkOkZCN0YxMTc0MDcyMDY4&#10;MTE4MDgzOUE1Q0E3NDk2QjMw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GNzdGMTE3NDA3MjA2ODExODA4MzlBNUNB&#10;NzQ5NkIzMDwvc3RFdnQ6aW5zdGFuY2VJRD4KICAgICAgICAgICAgICAgICAgPHN0RXZ0OndoZW4+&#10;MjAxNC0xMS0wM1QxMToyMDoyMFo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ODdGMTE3NDA3MjA2ODExODA4MzlBNUNBNzQ5NkIzMDwvc3RF&#10;dnQ6aW5zdGFuY2VJRD4KICAgICAgICAgICAgICAgICAgPHN0RXZ0OndoZW4+MjAxNC0xMS0wM1Qx&#10;MTo0Njo0OVo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Rjk3RjExNzQwNzIwNjgx&#10;MTgwODM5QTVDQTc0OTZCMzA8L3N0RXZ0Omluc3RhbmNlSUQ+CiAgICAgICAgICAgICAgICAgIDxz&#10;dEV2dDp3aGVuPjIwMTQtMTEtMDNUMTE6NDg6MjJa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ZBN0YxMTc0MDcyMDY4MTE4MDgzOUE1Q0E3NDk2QjMwPC9zdEV2dDppbnN0YW5jZUlE&#10;PgogICAgICAgICAgICAgICAgICA8c3RFdnQ6d2hlbj4yMDE0LTExLTAzVDExOjQ5OjA2Wjwvc3RF&#10;dnQ6d2hlbj4KICAgICAgICAgICAgICAgICAgPHN0RXZ0OnNvZnR3YXJlQWdlbnQ+QWRvYmUgSWxs&#10;dXN0cmF0b3IgQ1M1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GQjdGMTE3NDA3MjA2ODExODA4MzlBNUNBNzQ5&#10;NkIzMDwvc3RFdnQ6aW5zdGFuY2VJRD4KICAgICAgICAgICAgICAgICAgPHN0RXZ0OndoZW4+MjAx&#10;NC0xMS0wM1QxMTo0OTo1N1o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Bnvn5A9RfGfrvK9pd0byxuzNo4v9lJ6svPkczk3illpcFt3EU6yZDO5&#10;ytWFvFTU8bvpVnbTGjuvvbJuDcWH2vjZstnK2Kio4vSGe7SzykEpT00K3knnkCmyqCbAk2AJHvel&#10;7/MH/m1dx/MysyuwtmNk+pvjv5nhg2NR1ca7j3zTxSg0+Q7Ky9DI61QkKCRcPSyHG07ECQ1ksSVP&#10;v3skfYvcGa3s82PovLiNt6iq0COBU16g+mTKTRkh72v4UPiX86yA3v3uo/372D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sxXxm+Vfd/xH7DpOyOkt4VO38mp&#10;hhzmCqvLXbR3li45Nb4Td+3zPDT5fHSgsFYNFVUzN5KaaCYLIvval2vu3O7PySZPBVr00oKiene8&#10;lHWxA3MFZTalWaI/g8Op5Vlax9+97rHwA/mf9LfOPC0+31em6474x1C024eqctkYpXyqUkHlrc91&#10;9kZRA258EsaNJLDoWvoArCeIxBKmb3s8PXnamD35AtPdMZuCOMmoxE0oJmCLd6jHSHSaqnsCSthJ&#10;HzqFrMfe7NvfvYp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q4/mP/wAzbrn4NbSl27hDid9fIjcOOjqN&#10;n9cyTzPQ4KirDNHDvHf8lFLFPQbfgaBjBSJLFW5OUBIjHD5aqD3sKezO0sZsOjamg8NfuSpiDUWN&#10;LEx06PqC1uQKENHTKVOlAQ8p4Fhd1970ee3u4eyu+ewdxdpdtbty29d8bnrHqsnmctOZGSPU32uN&#10;xtKumkxOExkTCKkoqZIqWlgVY4kVAB797Ijmc1k9wZGpy2YrJq6vqnLyzzNew/sRRLwkMEQ4RFAR&#10;FFgAPfvYae/e2v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s1/yqP5x1Xhaja/xp+XW5Xq8DM8GD637y3B&#10;XF6rBSN4KbE7S7JyFT6qnBuwMdLnJ5DLRsyR1jNTf5RTe9mj6l7peBqTa+8aovTsVgxmeqJLvTk6&#10;Vho8nI3LU5PCTsbpwH9PqX3vapiliniingljmgmjSWGaJ1kilikUPHLFIhKSRyIQVYEgg3Hv3s2g&#10;IYBlIZWAKsCCCCLggjggj373k9+99+/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6oP5m38zbZvwg2a+z9nvi93fJDd2LeXaW0pX&#10;FTjtl46pEkMW+d8xQyLJFQRSKxoKAsk2TmQgFIEllX3sIu0u0qLYlEaKiMVZuasiJo6MnVHQxtdR&#10;X14UgiMEftx8NKw/Cgke96Om/d+7y7R3luPsLsLceU3dvXd2UqM1uPceaqDU5HKZGpI1yyvZY4oo&#10;o1WOGGNUhp4USKJEjRVHvZEMhkK3K1tTkcjUy1ldWStPU1M7apJZG+pJ4AAAAVQAqqAAAAB797SP&#10;v3uH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2Kf5SP826XqKXbvxh+T24pJuqJpKb&#10;D9X9oZipaSXrGWRlhotqbrrZmZ5Ou5HYJSVbknBEiOQ/w+xofezJ9PdwnDmm2ruqpLYlisOKyszE&#10;nFknSlHWO3JxpPCOf8x9D+3/AJv3vbtR0lRJYnSSORFeORGDo6OAyOjqSrIym4I4I9+9nEBBAIII&#10;IuCOQQfoQfyD7975e/e+/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lH+anzB65+FHSOc7a33ImRyr+TD9fbIp6mODLb83nUQO+Pw1GW1GlxtKFN&#10;Tkqwqy0dFG7BZJjDBL72j98bzxmxsFPmK8iWY3hx1ArBZshWspMcCXvoiT9Ur2IRATYtpU+96APf&#10;ne/ZXyV7W3Z3J2xnZM7vHd1caiodVMOOxGOgHhxW3sFQ6nTHYLCUSrBTQgkhF1yM8rySP73XjuHc&#10;GT3Pl6zNZeoNRW1kmpj+mKGJfTDTU8dyIqeBLKq/0FySSSfewd9+9sv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cL/kzfzOH7xweN+K/fO4fN&#10;3HtXFsnWe8MtUE1XaG1MVT65MJlq2pmZq7fu2aKMsJP87k8dEZX1VFPUSze9nO6T7SOegj2nuCp1&#10;ZqkhIxdbM3rytJCtzBM7NeTIUqD6/WWIXN2Vi3vewb797MV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Q3ZvZOyuntgbt7Q7Gz1HtnZGx8JWZ/cebrWPio6CjS+iKJA01ZXVkzJBTU&#10;0SvPVVMscUStI6qfe4GUydDhcdWZXJ1CUtBQQPUVM7/RI0H0AF2eR2IVVALOxAAJIHv3v5/nz4+a&#10;++PnF3nleyM8a7EbFwhq8F1PsSedWg2fs/7kOjVMUEklJLujcDRJU5WpUuZJgkKuaenp1T3uvDsH&#10;fNfvzPS5Oo8kNBBrp8RQMwK0VFquNQUlDVVFg0rC92sAdKqB72SP372hf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b3tvcmf2duHB7&#10;s2rmMjt7c22stQZ3b+dxFVLQ5TD5jFVUVbjslj6yBkmpqyiq4UkjdSCrKD797z0tTUUVTBWUk0lP&#10;VUs0dRT1ELlJYZoXDxSxutiro6gg/wBffve+d/LE+fmE+cnSiVOdmoMb3n11T47D9r7cp/FTpkJ5&#10;Ymix2/cHRIEEeA3UaaRniRbUNaktP/mxDJL73YD1Z2HBvzBhpzHFnsasUOXplsokYgiPIQILWp6v&#10;SSQP824K/TST73Zf797FD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pr/nJ/PJ/i&#10;h0YOsOu8yKTvXu/HZHE4Wpo6hFyGxdgsHoNzb4AjkFVRZOs1tjsNLZCKtpqmNy9CyN72CvdXYB2j&#10;gf4VjZtGfzsckMDIw8lBj+Y6qv4OtJXuY4Dx6yzA3jsfe9HxmZmLMSzMSzMxJZmJuSSeSSffvZES&#10;b8nknkk/n3731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vP8A5Jnz2b479wL8d+yMy8PTPd+c&#10;o6fCVddUBMfsHtasEGNxGYLyHx0mF3nHFBjMgxskc6UdQzRxQ1DP72PXRnYJ23mf7t5OYjCZ2dFg&#10;eRrR4/LvpihmueEgrgFik/AYIxICtf3vdJ9+9ne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h92v2fs7pXrbe3bHYOTGI2&#10;ZsDbmS3NuCusjzCixsDS/a0UDyRCryeQn0U9JAGDVFTLHGvqYe/e27L5WiweMrsvkZfDRY6mlqqi&#10;TgtoiW+iNSVDyyNZUW92Ygfn37387T5YfJTe3y175353lvl3grd1ZLx4LArUPUUW0doY4Gl2ztTH&#10;MVjQ0+IxqqJZFjj+6q3mqXUSTOT73W7u7c9dvDcGQz1eSr1ctqenDFko6OP0UtJEbAaYYrXIA1uW&#10;Yi7H372XP372m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asysGUlWUhlZSQysDcEEcgg&#10;+/e/A25HBHII/Hv3vet/lAfOD/ZuvjlT7b3rl/vO7ukosXtLfjVcl8hujAvTyRbO3+SzM1VLmaKi&#10;kpchJqMhydHNK6olRDq97Pz01vv++O2lpq6bXncEIqPIaz+5V05UiiyJuSXadEKSH6+VGJADLf3u&#10;2r372L/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VP/n/fM98rndv/AAu2LlbY3br4rfXdklJIw+7z1TTRZDYmy6l0ddVPicbVLmKu&#10;Fg8ck9TQMCslMw9+9lK+Q+9jNUU+yKCb9qmMNfnChPrqGQSUFCxBHpiicTOOQWaM/Vffvesv797K&#10;5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OT8C/ljnPhp8ldjdw0Jq&#10;qna4qDtjsvBUzsP7wdeZyenjz9KsQ4mr8WYYsjQg2BrqOEMdBYH3ta9f7vn2TuegzUet6XV9rlKd&#10;Sf8AKMbUMoqFAH6pIrCWP/m4g/F/fvf0ONv5/C7rwOE3RtvKUWb27uTEY3P4DNY2dKrHZfC5ijhy&#10;OKylBUxkx1FFX0NRHLE6kh0cEcH373Y7T1EFXTwVdLKk9NVQxVFPPEweOaCZFkiljYcMkkbAg/kH&#10;3727+/e8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s&#10;v/yl+QO2Pi50D2d3pusxS0Ow9t1NdjcXJN4X3DuesePG7U21A49ay57cNZTUxdQfEkjSEaUYj3tO&#10;7s3FS7U29lM/V2MePpmkiiJ0mpqnIipKVT9b1FS6rf8AAJP0Hv3v5yu/t87n7O3xu7sXemTlzO7t&#10;87kzO69yZSbh63NZ6vnyWQnCXKwxNU1DaI19EaAKoCgD373Wrka+qytfWZKulM1ZX1M9XUyt9Xnq&#10;JGlka34GpuB9AOPfvaR9+9w/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e4X/IO+YEvZ/Tm4fi1vPLfc7x6QiGa2A1VIpq8p1Nl64RS4+MnVNU/3F3LV+Au7Wjo&#10;slRQRjRDx72c34+bzOVwtTtOum1VuCHnx2s+uXETSWMQ/tN9hVPpufpHKijhffvewb797MX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1KP+FBPyyk3T2N&#10;sv4jbVyYbAdbwUXYHZ6Us91q9+Z/HyDaeCrUQ8HbO0a81ukkq7ZpLjVApHvZP/kTu81eSodnUkt6&#10;fGLHkcqEbh8hURn7OncD/lVo5PJ/Qmcflffvet9797LP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M/wDDT5H5r4n/ACU6r7xxT1klBtTcdNDvHFUb&#10;Dybg2DmD/C96YNYpHWnlqazAVMzUhlukNdHDNbVGtve1Vsrc0+0dz4nPRFzHSVKrWxJ9ajHzftV0&#10;ABIUs9OzaL8Bwp/Hv3v6MO3dwYXdm38FurbeRpsxt3c2Hxm4MDl6Ni9HlcLmaKDI4vI0jkKXpq6h&#10;qY5YyQLqw9+92UU1RBWU8FXTSrNTVUMVRTzIbpLBOiyxSoeLrJGwI/wPv3t49+95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4uiSo8UqJJHIjJJG6h0dHBV0dGBVkZTYg8Ee/e+iAQQQCCLEHkEH6gj8g+/e/&#10;nn/zHPi5N8Rvlv2f1dRUMlJsbIZH+/XVspjlWnm683dNUV+HoaWSZmkqRtWsWpwssrWMtRjZHAsw&#10;v73XL2XtRtnbwyuKSMpQSS/f4k2IVsdWFpIY0JuW+0fVAT+WiJ9+9kZ9+9oL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lggnqp4aamhlqKmoljgp6&#10;eCN5Z555XEcUMMUYaSWWWRgqqoJYmw9+99qrOyqqlmYhVVQSzMTYKoFySSeB797+h3/Ly+MEXxF+&#10;JvV3UlXSU9PvNsad49nTQGGRqrsbdaQV+4YZaqBUjrkwEawYinmteSkx0Pv3ux7rjao2dtDFYd0V&#10;a0xfe5Vl0nXkqsLJUguvEgpwFhVvykY9+9nY9+9rn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gZXFY3O4vJYTM0NLlMPmKC&#10;sxWVxldBHU0WRxuQp5KSuoaymlVoqilq6WZo5EYFXRiCLH373jmiiqIpYJ40lhmjeKaKRQ0ckUil&#10;JI3U3DI6Egg8EH37389D+YP8TMn8NPlBvvqX7er/ALk1c398eqMpVyNO2W633BVVbYMPVOfJVV2A&#10;qaaoxNZI4RpKugkkC6HQn3uuTsXaEuyd1ZDD6X+xdvvcRK5LGbGVDv4LueWkp2RoXJtd4yfoR797&#10;JL797Q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uTR0dZkaylx+Ppa&#10;mur66pgo6Gho4JaqsrKyqlWCmpaWmgV5qipqJnVERFLOxAAJPv3vkiPK6Rxo0kkjKkcaKXd3chVR&#10;FUFmZmNgByT797+g1/Lb+I8Hw1+K+yetclTUq9iZ7yb77YraYpL5987hgpjUYtalRael2riqalxU&#10;TKfHL9o0ygGVr+92LdZbPXZW06HFyqgyVRevy8i2OqvqVXVEHH6kpIlSIH6HQW/Pv3s+vv3sQP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l9+Ufxx2J8r+jt89H9hQWxG7caf4Zm&#10;IYklyO1Nz0V6jbu68SXK6a/CZJUk0alSohMkEl4pZFPvad3XtrH7uwNfgciv7NZF+1MoBkpKqP1U&#10;1XDf/dkEoBt9GW6ngn37388nvzo7f3xu7d3x0v2Zi3xm7djZqfGVTKkgocvQNaow+48NLKkbVWD3&#10;FipYqyklIVmgmXUquGVfe649w4HIbZzNfg8pEYqygnaJ+D45o/1Q1MBIBenqYiHQ/lW5sbj372D/&#10;AL97Zf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6D/ACTfgG3x46pb5GdnYX7fuTujB0j7ex2Qpglf&#10;sDqyt+3yWOoHjlQT0Wf3nIkNdXo1nhpo6SBljlSoVvezudGdenbeI/vLlYNOazdOhpopFAkx+JfT&#10;LFGQRqSorSFkkH1VQikAhr+93r+/ex8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0zfzg/5eK/Ljql&#10;e1+ssRHJ8g+osPWzYmmpIUFZ2RsmEy5HI7FmZFEtTmKCUy1eEuWH3Mk1MAPu9cfvYJ9zdcDeOIGX&#10;xcIO4sNBI0Koo15OhW8ktAxHLTRm7wf7UWX+3ce96QksUsEskE8ckM0MjxTQyo0csUsbFJI5I3Ad&#10;JEcEEEAgix9+9kUIKkqwKspIZSCCCDYgg8gg+/e8fv3vr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eT/Jl/l2t8mOy4/k&#10;B21gZJeh+qcxFLiMbkaYmg7P7Fx8kFVRYRopgErtq7YZkqsofVFUTCGjZZEkqRH72PPSXW/96MoN&#10;xZinJ2/iJgYYpV/byuSjKukFm4kpKXh5fqGbSnILW973T/fvZ3/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ep3/O0/lqnZ+TzXzM6LwLHamcrTWd77PxNKzLtrPVswB7MxdLToVjwG&#10;eqZAMygUCkrmFVdoqmY03vZRO8+sPs5Z97YGnP2k768/RwqT9rUSNb+KRIo4p6hj+8P7Eh18hm0+&#10;961fv3ssX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s7vwI+Eu/PnL3fjuutvCtw+xcD9nnO2N/R06PS7N2k9SYtFO84+1qN07geGSn&#10;xVIdTSyrJMyGmpql4/e1119sXIb8zseNptcNBT6J8vkAoKUVGWtZS3oarqCpWFOSSCxGlWI973++&#10;q+rtjdKddbQ6p60wNLtnY2xsLTYLbuGpNRSnpIC8ks9RO5aatyWRrJZKmrqZWaaqqppJpWaR2Y+9&#10;2G4nFUGDxtHiMXTpS0FBAtPTQJ9FRbkszH1PLK5LOxuzuxYkkn372IHv3tx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wcnjMdm8bkMNmKCjymIy9DV4zKYzIU8VXQZHHV9PJS11BX&#10;Uk6SQVVHWU0rRyxupR0Yggg+/e8csUU8UkE0aSwzRvFLFIoeOWKRSkkciMCro6kgg8EH373pBfzY&#10;f5aGT+G2+37Q6ux1bkfjXv8Ay8i4dwZqufq3c1c9TU/3BzNTLLUVM+GlhiZ8NXzMXlhVqactPCJq&#10;n3sinbvV8uysgcrio5JNsZGYiE8u2JqpCz/w+ZiWZoCovBI3JAKt6l1N73Tl797Bb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2Ovxv+OnZ/wAqO3dr9M9T&#10;YV8tubcVQJKusmDx4ba+36eaBczu3ctaiOMfgMJDOryvZpJZGjghSSoliif3t/2ztrK7tzNJhMRA&#10;Zaqpa7u1xBSUylRNWVTgHx08CtcnkkkKoLEA+97/AB8OPiL1n8L+lcD1F11TJV1UaRZTfO9Kiljp&#10;s1v7eU1NFFk9x5MLJO1NTs0fioaMSyJQ0aRwh5GDyye92GbL2di9kYOnw+NUO4Alr65kCz5CtZQJ&#10;amWxbSvFo0uRGgAuTcn3s1fv3tW+/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0f2D1/s3tTZO5+uuwtvY3deyt44iqwe49v5aAT0WRx1Wml0YXEkFRDIFlgnjZJ&#10;qedElidJEVh73CyOOostQ1WNyNNFV0NbC8FTTzLqSWNxyD+VZTYqwsysAQQQD7970UP5lf8ALi3l&#10;8E+xYa3EyZLdvQe+a+r/ANHW+Z4C9XiqlQ1S+xN6zU8MdHTbpx9KC1PMojhy1LG08Ko8dTT03vZB&#10;+z+tK3YOSEkJlrNvV8j/AMNr2W7wsLsaCuKqESrjXlW4WZAWUAhlX3usb372Fn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sVOleleyvkL2VtjqXqXbFbuze+7K0UuOx1KNEFNA&#10;nrrsvl657U2JweJpg01XVzMsUESlmP0B97dsHg8puPKUuHw9K9XX1b6Iok4VVHMk00h9MMEK+p3a&#10;wUD373vi/wAvj4C9e/BLqaPbeLNBuftfdUVLXdp9lLReGpzuSjXXDgMI06/eUOzMAzslHAxVp5C9&#10;TKqyylE97P8A9c9e47YOIFNF46rL1YSTLZMJZqiUC608BYa46GnJsimxY3YgE2HvZ/8A372If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s&#10;Oe2upevO8+vNz9V9qbYx279jbvxz47N4TIoxR0LLJTVtFUxslVjctjapEnpKuB46ilqI0lidXUEe&#10;9tuYw+Nz2NqsTlqWOsoKyMxTwSjgj6q6MLPFNE4DI6kMjAEEEe/e9Gn+ZB/LU7B+Ce9Istjpslvn&#10;oHdtfJBsfsV6RVqsVXOslQNlb6SkUUuP3PTU8bNT1CiOly1PG00CxyJUU1N72QzszrDI7BrhNGZa&#10;/b1ZIVoMkUAeFzdvsa8INEdUig6WFkmUalAIZV97rD9+9hZ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FbpPpLs35Edk7c6m6i2rX7u3rueqWCix9GhFNRUqugrc1m69h9rh8Bion8lVWTskMEYuTc&#10;gH3t3weCym5MnTYjD0klZXVThUjQelEBGueeQ+iGnhBu7tZVHv3ve3/l7fy9utfgj1r/AA7HfZbr&#10;7j3XRUr9ndnPS6J8lOmicbY2wJ0FTidk4mpH7MPplrZVFTUjX444Pez9dc9c4vYGL8UWirzVWiHK&#10;5UpZpWFm+1pdQ1Q0MLfQcFyNTc2C+92F+/exH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pDf2wNl9pbN3F192HtrE&#10;7v2XuzGVOH3Dt3N0y1WPyVBVIUkjkQlZIZozZ4ZomSeCVVkidJFVh73DyGOoctRVOOyVLDWUNXE0&#10;NTTTqHjljcWII+qsPqrAhlIBBBAPv3vSp/mYfynN8/DvKZPtPqmHMb9+NlfVmUZNkbIbl6rkqZKe&#10;KHEb5angiWowk9XUeKgy6II2ssNUIpzE1T72R7tDqGv2XLLlsQs2Q2xI9/KQZKrElioWGv0qNUDO&#10;1o5gLH9L2axb3umz372Cn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syXxa+KHc3zB7Px/V3TW25MpXsaeq3LuOt10u&#10;1dj4CScQ1G4t15fQ8dDQwDUY4UElXWSL4qaKaUhD72p9p7Rze88rHisJTGWQ6Xqql7pSUFOW0tU1&#10;c1iI41/AF3ciygnj373vRfBj4FdP/Bbrj+7Gxqcbh39uCmopOye0snSJDnt5ZKmVmWnpoPLUjAbV&#10;x80j/ZYyGR0iB1zPPUNJO/vZ9dhdfYbYWM+1oF+5yFSsZyeWlQLUVsqDhVW7fb0kbE6IlJA+pLMS&#10;x97PJ797Xn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Th/MO/lBdTfMBMv2Z1jJieo/kRLHPVT7gipGi2V2RVhGdIew8Zj4JKiny08&#10;oCjO0cclYqsTUw1wWJIvewW7H6bxG8xNlMWYcPuQhnapCWocm9rhclFGpZZmPH3CAuAfUslgB73p&#10;vd8/HnuL4zb+yHWndmxsvsjdNFqlgir41mxecx3kaKLNbbzVK02K3Bhah0ISppZZIw4ZG0yK6L72&#10;SzcG3M1tfISYvOUE1BVpcqJAGinjuQJ6WdC0NRAxHDISL8GxBHv3sF/fvbH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shFORd_colour_logo_blue" style="position:absolute;left:18525;width:1211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">
                <v:imagedata r:id="rId4" o:title="AshFORd_colour_logo_blue"/>
                <v:path arrowok="t"/>
              </v:shape>
              <v:shape id="Picture 3" o:spid="_x0000_s1028" type="#_x0000_t75" style="position:absolute;top:59;width:3740;height: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">
                <v:imagedata r:id="rId5" o:title=""/>
                <v:path arrowok="t"/>
              </v:shape>
              <v:shape id="Picture 5" o:spid="_x0000_s1029" type="#_x0000_t75" style="position:absolute;left:5462;width:11104;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">
                <v:imagedata r:id="rId6" o:title=""/>
                <v:path arrowok="t"/>
              </v:shape>
              <w10:wrap anchory="page"/>
            </v:group>
          </w:pict>
        </mc:Fallback>
      </mc:AlternateContent>
    </w:r>
  </w:p>
  <w:p w:rsidR="00CE1C31" w:rsidRDefault="00CE1C31" w:rsidP="00FA71FD">
    <w:pPr>
      <w:pStyle w:val="Footer"/>
      <w:tabs>
        <w:tab w:val="right" w:pos="9823"/>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01E5" w:rsidRDefault="004F01E5">
      <w:r>
        <w:separator/>
      </w:r>
    </w:p>
  </w:footnote>
  <w:footnote w:type="continuationSeparator" w:id="0">
    <w:p w:rsidR="004F01E5" w:rsidRDefault="004F01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9C5"/>
    <w:multiLevelType w:val="hybridMultilevel"/>
    <w:tmpl w:val="2B9662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622F71"/>
    <w:multiLevelType w:val="hybridMultilevel"/>
    <w:tmpl w:val="9FC01B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D00457C"/>
    <w:multiLevelType w:val="hybridMultilevel"/>
    <w:tmpl w:val="F61878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8"/>
  <w:drawingGridVerticalSpacing w:val="301"/>
  <w:noPunctuationKerning/>
  <w:characterSpacingControl w:val="doNotCompress"/>
  <w:hdrShapeDefaults>
    <o:shapedefaults v:ext="edit" spidmax="20481" style="mso-position-vertical-relative:page"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B37"/>
    <w:rsid w:val="000214EA"/>
    <w:rsid w:val="00066795"/>
    <w:rsid w:val="000862DA"/>
    <w:rsid w:val="00094976"/>
    <w:rsid w:val="000A4756"/>
    <w:rsid w:val="000D1C1A"/>
    <w:rsid w:val="000E347C"/>
    <w:rsid w:val="000E4FBE"/>
    <w:rsid w:val="000F25CE"/>
    <w:rsid w:val="000F3548"/>
    <w:rsid w:val="00101E89"/>
    <w:rsid w:val="00127EF8"/>
    <w:rsid w:val="00142D33"/>
    <w:rsid w:val="001A3A71"/>
    <w:rsid w:val="001B4892"/>
    <w:rsid w:val="001C3EEA"/>
    <w:rsid w:val="001F7BDB"/>
    <w:rsid w:val="00224B8C"/>
    <w:rsid w:val="002378FA"/>
    <w:rsid w:val="00242B02"/>
    <w:rsid w:val="00246714"/>
    <w:rsid w:val="00286E1A"/>
    <w:rsid w:val="002D65C8"/>
    <w:rsid w:val="00323907"/>
    <w:rsid w:val="003310A5"/>
    <w:rsid w:val="0035693F"/>
    <w:rsid w:val="00362BE7"/>
    <w:rsid w:val="0037792B"/>
    <w:rsid w:val="00386CE8"/>
    <w:rsid w:val="00394B2E"/>
    <w:rsid w:val="003B6C7A"/>
    <w:rsid w:val="003E545A"/>
    <w:rsid w:val="003F639F"/>
    <w:rsid w:val="00402B37"/>
    <w:rsid w:val="00462345"/>
    <w:rsid w:val="00483F53"/>
    <w:rsid w:val="00496B17"/>
    <w:rsid w:val="004A6897"/>
    <w:rsid w:val="004A7159"/>
    <w:rsid w:val="004E24A8"/>
    <w:rsid w:val="004F01E5"/>
    <w:rsid w:val="005502E8"/>
    <w:rsid w:val="00592EA4"/>
    <w:rsid w:val="00593EDC"/>
    <w:rsid w:val="005A5244"/>
    <w:rsid w:val="0063261B"/>
    <w:rsid w:val="006645A5"/>
    <w:rsid w:val="00672C2D"/>
    <w:rsid w:val="006A6375"/>
    <w:rsid w:val="006B50BF"/>
    <w:rsid w:val="006F1DD8"/>
    <w:rsid w:val="007323C3"/>
    <w:rsid w:val="007C0B2E"/>
    <w:rsid w:val="007C6EBC"/>
    <w:rsid w:val="007E0161"/>
    <w:rsid w:val="00842B4A"/>
    <w:rsid w:val="008444D2"/>
    <w:rsid w:val="008528D6"/>
    <w:rsid w:val="00854C8E"/>
    <w:rsid w:val="008629F7"/>
    <w:rsid w:val="008A4180"/>
    <w:rsid w:val="008B0D07"/>
    <w:rsid w:val="008F36F9"/>
    <w:rsid w:val="00923E65"/>
    <w:rsid w:val="00924F23"/>
    <w:rsid w:val="0094365A"/>
    <w:rsid w:val="0096204F"/>
    <w:rsid w:val="009C4EC6"/>
    <w:rsid w:val="009F448D"/>
    <w:rsid w:val="00A03210"/>
    <w:rsid w:val="00A076CD"/>
    <w:rsid w:val="00A47690"/>
    <w:rsid w:val="00A865D4"/>
    <w:rsid w:val="00A86947"/>
    <w:rsid w:val="00A914C2"/>
    <w:rsid w:val="00A93510"/>
    <w:rsid w:val="00B0251D"/>
    <w:rsid w:val="00B64A2C"/>
    <w:rsid w:val="00B65946"/>
    <w:rsid w:val="00BB1270"/>
    <w:rsid w:val="00BB7D61"/>
    <w:rsid w:val="00C04633"/>
    <w:rsid w:val="00C70FE0"/>
    <w:rsid w:val="00CA56CF"/>
    <w:rsid w:val="00CE1C31"/>
    <w:rsid w:val="00CE6841"/>
    <w:rsid w:val="00CF37A2"/>
    <w:rsid w:val="00CF4C48"/>
    <w:rsid w:val="00D74620"/>
    <w:rsid w:val="00DC08B5"/>
    <w:rsid w:val="00DC0C78"/>
    <w:rsid w:val="00DD3427"/>
    <w:rsid w:val="00DF6D86"/>
    <w:rsid w:val="00DF71D8"/>
    <w:rsid w:val="00E035A8"/>
    <w:rsid w:val="00E055FF"/>
    <w:rsid w:val="00E368E5"/>
    <w:rsid w:val="00E46860"/>
    <w:rsid w:val="00E54172"/>
    <w:rsid w:val="00F2340A"/>
    <w:rsid w:val="00F23AFC"/>
    <w:rsid w:val="00FA309E"/>
    <w:rsid w:val="00FA71FD"/>
    <w:rsid w:val="00FF3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style="mso-position-vertical-relative:page" fillcolor="white">
      <v:fill color="white"/>
    </o:shapedefaults>
    <o:shapelayout v:ext="edit">
      <o:idmap v:ext="edit" data="1"/>
    </o:shapelayout>
  </w:shapeDefaults>
  <w:decimalSymbol w:val="."/>
  <w:listSeparator w:val=","/>
  <w14:docId w14:val="751D27CC"/>
  <w15:docId w15:val="{7E0B4672-E5CD-4D6E-86E9-A59F29135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F448D"/>
    <w:pPr>
      <w:tabs>
        <w:tab w:val="left" w:pos="1418"/>
        <w:tab w:val="right" w:pos="9639"/>
      </w:tabs>
    </w:pPr>
    <w:rPr>
      <w:rFonts w:ascii="Arial" w:hAnsi="Arial" w:cs="Arial"/>
      <w:sz w:val="24"/>
      <w:szCs w:val="24"/>
      <w:lang w:eastAsia="en-US"/>
    </w:rPr>
  </w:style>
  <w:style w:type="paragraph" w:styleId="Heading1">
    <w:name w:val="heading 1"/>
    <w:basedOn w:val="Normal"/>
    <w:next w:val="Normal"/>
    <w:qFormat/>
    <w:rsid w:val="008629F7"/>
    <w:pPr>
      <w:outlineLvl w:val="0"/>
    </w:pPr>
    <w:rPr>
      <w:rFonts w:ascii="Century Gothic" w:hAnsi="Century Gothic"/>
      <w:b/>
      <w:noProof/>
      <w:color w:val="00B050"/>
      <w:sz w:val="32"/>
      <w:szCs w:val="32"/>
      <w:lang w:eastAsia="en-GB"/>
    </w:rPr>
  </w:style>
  <w:style w:type="paragraph" w:styleId="Heading2">
    <w:name w:val="heading 2"/>
    <w:basedOn w:val="Normal"/>
    <w:next w:val="Normal"/>
    <w:qFormat/>
    <w:rsid w:val="009F448D"/>
    <w:pPr>
      <w:outlineLvl w:val="1"/>
    </w:pPr>
    <w:rPr>
      <w:rFonts w:ascii="Century Gothic" w:hAnsi="Century Gothic"/>
      <w:b/>
      <w:sz w:val="26"/>
      <w:szCs w:val="26"/>
    </w:rPr>
  </w:style>
  <w:style w:type="paragraph" w:styleId="Heading3">
    <w:name w:val="heading 3"/>
    <w:basedOn w:val="Normal"/>
    <w:next w:val="Normal"/>
    <w:qFormat/>
    <w:rsid w:val="009F448D"/>
    <w:pPr>
      <w:outlineLvl w:val="2"/>
    </w:pPr>
    <w:rPr>
      <w:rFonts w:ascii="Century Gothic" w:hAnsi="Century Gothic"/>
      <w:b/>
      <w:bCs/>
    </w:rPr>
  </w:style>
  <w:style w:type="paragraph" w:styleId="Heading4">
    <w:name w:val="heading 4"/>
    <w:basedOn w:val="Normal"/>
    <w:next w:val="Normal"/>
    <w:qFormat/>
    <w:pPr>
      <w:keepNext/>
      <w:outlineLvl w:val="3"/>
    </w:pPr>
    <w:rPr>
      <w:b/>
      <w:bCs/>
      <w:sz w:val="26"/>
    </w:rPr>
  </w:style>
  <w:style w:type="paragraph" w:styleId="Heading5">
    <w:name w:val="heading 5"/>
    <w:basedOn w:val="Normal"/>
    <w:next w:val="Normal"/>
    <w:qFormat/>
    <w:pPr>
      <w:keepNext/>
      <w:outlineLvl w:val="4"/>
    </w:pPr>
    <w:rPr>
      <w:b/>
      <w:bCs/>
      <w:color w:val="000000"/>
    </w:rPr>
  </w:style>
  <w:style w:type="paragraph" w:styleId="Heading6">
    <w:name w:val="heading 6"/>
    <w:basedOn w:val="Normal"/>
    <w:next w:val="Normal"/>
    <w:qFormat/>
    <w:pPr>
      <w:keepNext/>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Pr>
      <w:rFonts w:cs="Times New Roman"/>
    </w:rPr>
  </w:style>
  <w:style w:type="paragraph" w:styleId="Footer">
    <w:name w:val="footer"/>
    <w:basedOn w:val="Normal"/>
    <w:link w:val="FooterChar"/>
    <w:rPr>
      <w:rFonts w:cs="Times New Roman"/>
    </w:rPr>
  </w:style>
  <w:style w:type="character" w:customStyle="1" w:styleId="HeaderChar">
    <w:name w:val="Header Char"/>
    <w:link w:val="Header"/>
    <w:rsid w:val="00CE1C31"/>
    <w:rPr>
      <w:rFonts w:ascii="Arial" w:hAnsi="Arial"/>
      <w:sz w:val="24"/>
      <w:szCs w:val="24"/>
      <w:lang w:eastAsia="en-US"/>
    </w:rPr>
  </w:style>
  <w:style w:type="character" w:styleId="Hyperlink">
    <w:name w:val="Hyperlink"/>
    <w:rPr>
      <w:rFonts w:ascii="Arial" w:hAnsi="Arial"/>
      <w:color w:val="auto"/>
      <w:sz w:val="24"/>
      <w:szCs w:val="24"/>
      <w:u w:val="single"/>
    </w:rPr>
  </w:style>
  <w:style w:type="paragraph" w:customStyle="1" w:styleId="Names">
    <w:name w:val="Names"/>
    <w:basedOn w:val="Normal"/>
    <w:pPr>
      <w:framePr w:wrap="around" w:vAnchor="page" w:hAnchor="text" w:y="15121" w:anchorLock="1"/>
    </w:pPr>
    <w:rPr>
      <w:szCs w:val="22"/>
    </w:rPr>
  </w:style>
  <w:style w:type="character" w:customStyle="1" w:styleId="FooterChar">
    <w:name w:val="Footer Char"/>
    <w:link w:val="Footer"/>
    <w:rsid w:val="00CE1C31"/>
    <w:rPr>
      <w:rFonts w:ascii="Arial" w:hAnsi="Arial"/>
      <w:sz w:val="24"/>
      <w:szCs w:val="24"/>
      <w:lang w:eastAsia="en-US"/>
    </w:rPr>
  </w:style>
  <w:style w:type="paragraph" w:styleId="BodyText">
    <w:name w:val="Body Text"/>
    <w:basedOn w:val="Normal"/>
    <w:link w:val="BodyTextChar"/>
    <w:rsid w:val="00E035A8"/>
    <w:pPr>
      <w:ind w:right="-757"/>
    </w:pPr>
    <w:rPr>
      <w:rFonts w:ascii="Times New Roman" w:hAnsi="Times New Roman" w:cs="Times New Roman"/>
      <w:sz w:val="22"/>
      <w:szCs w:val="20"/>
    </w:rPr>
  </w:style>
  <w:style w:type="character" w:customStyle="1" w:styleId="BodyTextChar">
    <w:name w:val="Body Text Char"/>
    <w:link w:val="BodyText"/>
    <w:rsid w:val="00E035A8"/>
    <w:rPr>
      <w:sz w:val="22"/>
      <w:lang w:eastAsia="en-US"/>
    </w:rPr>
  </w:style>
  <w:style w:type="character" w:styleId="BookTitle">
    <w:name w:val="Book Title"/>
    <w:aliases w:val="ABC address"/>
    <w:uiPriority w:val="33"/>
    <w:qFormat/>
    <w:rsid w:val="009C4EC6"/>
    <w:rPr>
      <w:color w:val="31A947"/>
    </w:rPr>
  </w:style>
  <w:style w:type="paragraph" w:styleId="BalloonText">
    <w:name w:val="Balloon Text"/>
    <w:basedOn w:val="Normal"/>
    <w:link w:val="BalloonTextChar"/>
    <w:rsid w:val="002378FA"/>
    <w:rPr>
      <w:rFonts w:ascii="Tahoma" w:hAnsi="Tahoma" w:cs="Tahoma"/>
      <w:sz w:val="16"/>
      <w:szCs w:val="16"/>
    </w:rPr>
  </w:style>
  <w:style w:type="character" w:customStyle="1" w:styleId="BalloonTextChar">
    <w:name w:val="Balloon Text Char"/>
    <w:basedOn w:val="DefaultParagraphFont"/>
    <w:link w:val="BalloonText"/>
    <w:rsid w:val="002378FA"/>
    <w:rPr>
      <w:rFonts w:ascii="Tahoma" w:hAnsi="Tahoma" w:cs="Tahoma"/>
      <w:sz w:val="16"/>
      <w:szCs w:val="16"/>
      <w:lang w:eastAsia="en-US"/>
    </w:rPr>
  </w:style>
  <w:style w:type="paragraph" w:customStyle="1" w:styleId="Nameposition">
    <w:name w:val="Name &amp; position"/>
    <w:basedOn w:val="Normal"/>
    <w:link w:val="NamepositionChar"/>
    <w:qFormat/>
    <w:rsid w:val="0037792B"/>
    <w:rPr>
      <w:rFonts w:ascii="Century Gothic" w:hAnsi="Century Gothic"/>
      <w:b/>
      <w:color w:val="00B050"/>
      <w:sz w:val="20"/>
    </w:rPr>
  </w:style>
  <w:style w:type="character" w:customStyle="1" w:styleId="NamepositionChar">
    <w:name w:val="Name &amp; position Char"/>
    <w:basedOn w:val="DefaultParagraphFont"/>
    <w:link w:val="Nameposition"/>
    <w:rsid w:val="0037792B"/>
    <w:rPr>
      <w:rFonts w:ascii="Century Gothic" w:hAnsi="Century Gothic" w:cs="Arial"/>
      <w:b/>
      <w:color w:val="00B050"/>
      <w:szCs w:val="24"/>
      <w:lang w:eastAsia="en-US"/>
    </w:rPr>
  </w:style>
  <w:style w:type="paragraph" w:styleId="ListParagraph">
    <w:name w:val="List Paragraph"/>
    <w:basedOn w:val="Normal"/>
    <w:uiPriority w:val="34"/>
    <w:qFormat/>
    <w:rsid w:val="002D65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406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lison.Campbell-Smith@kent.gov.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jpg"/><Relationship Id="rId1" Type="http://schemas.openxmlformats.org/officeDocument/2006/relationships/image" Target="media/image6.jpeg"/><Relationship Id="rId6" Type="http://schemas.openxmlformats.org/officeDocument/2006/relationships/image" Target="media/image10.emf"/><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E2C4402-5CA3-49E7-A6C1-10EC39300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B0EB8E6F</Template>
  <TotalTime>4</TotalTime>
  <Pages>2</Pages>
  <Words>442</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Personnel &amp; Development Corporate Letter</vt:lpstr>
    </vt:vector>
  </TitlesOfParts>
  <Company>ASHFORD BOROUGH COUNCIL</Company>
  <LinksUpToDate>false</LinksUpToDate>
  <CharactersWithSpaces>2804</CharactersWithSpaces>
  <SharedDoc>false</SharedDoc>
  <HLinks>
    <vt:vector size="6" baseType="variant">
      <vt:variant>
        <vt:i4>2687049</vt:i4>
      </vt:variant>
      <vt:variant>
        <vt:i4>-1</vt:i4>
      </vt:variant>
      <vt:variant>
        <vt:i4>2051</vt:i4>
      </vt:variant>
      <vt:variant>
        <vt:i4>1</vt:i4>
      </vt:variant>
      <vt:variant>
        <vt:lpwstr>cid:image002.jpg@01D0BFAE.6CA4AA90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Personnel &amp; Development Corporate Letter</dc:title>
  <dc:creator>Susanna Aiano</dc:creator>
  <cp:lastModifiedBy>Campbell-Smith, Allison - GT ED</cp:lastModifiedBy>
  <cp:revision>3</cp:revision>
  <cp:lastPrinted>2014-04-03T11:16:00Z</cp:lastPrinted>
  <dcterms:created xsi:type="dcterms:W3CDTF">2018-06-18T07:26:00Z</dcterms:created>
  <dcterms:modified xsi:type="dcterms:W3CDTF">2018-06-18T07:29:00Z</dcterms:modified>
</cp:coreProperties>
</file>